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A3243" w14:textId="77777777" w:rsidR="000078A5" w:rsidRPr="00AB772F" w:rsidRDefault="009A2EF6">
      <w:pPr>
        <w:pStyle w:val="CoverTitle"/>
      </w:pPr>
      <w:r w:rsidRPr="00AB772F">
        <w:t>[Title of the publication]</w:t>
      </w:r>
    </w:p>
    <w:p w14:paraId="087D9EB5" w14:textId="7C46F47A" w:rsidR="00DB3E5B" w:rsidRPr="00AB772F" w:rsidRDefault="009A2EF6" w:rsidP="00E34C32">
      <w:pPr>
        <w:pStyle w:val="CoverDocumentType"/>
      </w:pPr>
      <w:r w:rsidRPr="00AB772F">
        <w:t>Final Report</w:t>
      </w:r>
    </w:p>
    <w:p w14:paraId="3C1D2A47" w14:textId="77777777" w:rsidR="00CA051D" w:rsidRPr="00AB772F" w:rsidRDefault="00CA051D" w:rsidP="00CA051D">
      <w:pPr>
        <w:pStyle w:val="CoverAuthor"/>
      </w:pPr>
      <w:r w:rsidRPr="00AB772F">
        <w:t>European Maritime and Fisheries Fund (EMFF)</w:t>
      </w:r>
    </w:p>
    <w:p w14:paraId="45EBC3E7" w14:textId="77777777" w:rsidR="00CA051D" w:rsidRPr="00AB772F" w:rsidRDefault="00CA051D" w:rsidP="00CA051D">
      <w:pPr>
        <w:pStyle w:val="CoverAuthor"/>
        <w:rPr>
          <w:color w:val="FF0000"/>
        </w:rPr>
      </w:pPr>
      <w:r w:rsidRPr="00AB772F">
        <w:rPr>
          <w:color w:val="FF0000"/>
        </w:rPr>
        <w:t>OR</w:t>
      </w:r>
    </w:p>
    <w:p w14:paraId="563E32E6" w14:textId="00C75428" w:rsidR="00DB3E5B" w:rsidRPr="00AB772F" w:rsidRDefault="00CA051D" w:rsidP="00CA051D">
      <w:pPr>
        <w:pStyle w:val="CoverAuthor"/>
      </w:pPr>
      <w:r w:rsidRPr="00AB772F">
        <w:t>European Maritime, Aquaculture and Fisheries Fund (EMFAF)</w:t>
      </w:r>
    </w:p>
    <w:p w14:paraId="2B337909" w14:textId="218AF1E6" w:rsidR="00853B2B" w:rsidRPr="00AB772F" w:rsidRDefault="00853B2B" w:rsidP="00853B2B">
      <w:pPr>
        <w:pStyle w:val="CoverAuthor"/>
        <w:sectPr w:rsidR="00853B2B" w:rsidRPr="00AB772F">
          <w:headerReference w:type="even" r:id="rId11"/>
          <w:headerReference w:type="default" r:id="rId12"/>
          <w:footerReference w:type="even" r:id="rId13"/>
          <w:footerReference w:type="default" r:id="rId14"/>
          <w:headerReference w:type="first" r:id="rId15"/>
          <w:footerReference w:type="first" r:id="rId16"/>
          <w:endnotePr>
            <w:pos w:val="sectEnd"/>
            <w:numFmt w:val="lowerLetter"/>
          </w:endnotePr>
          <w:pgSz w:w="11907" w:h="16839" w:code="9"/>
          <w:pgMar w:top="3379" w:right="1417" w:bottom="850" w:left="1417" w:header="567" w:footer="1191" w:gutter="0"/>
          <w:cols w:space="720"/>
          <w:titlePg/>
        </w:sectPr>
      </w:pPr>
    </w:p>
    <w:sdt>
      <w:sdtPr>
        <w:rPr>
          <w:b w:val="0"/>
          <w:caps w:val="0"/>
          <w:sz w:val="24"/>
        </w:rPr>
        <w:alias w:val="Inside Cover - Author Service"/>
        <w:tag w:val="P331es03AaU6DLW8eMUaA2-AylTzviBI99ke2RkL4wDg1"/>
        <w:id w:val="1827237402"/>
      </w:sdtPr>
      <w:sdtEndPr/>
      <w:sdtContent>
        <w:p w14:paraId="70B71766" w14:textId="77777777" w:rsidR="00DB3E5B" w:rsidRPr="00AB772F" w:rsidRDefault="00AB71D6">
          <w:pPr>
            <w:pStyle w:val="AuthorServiceBold"/>
          </w:pPr>
          <w:r w:rsidRPr="00AB772F">
            <w:t>European Commission</w:t>
          </w:r>
        </w:p>
        <w:p w14:paraId="3B0988AF" w14:textId="7648DDB2" w:rsidR="00DB3E5B" w:rsidRPr="00AB772F" w:rsidRDefault="00744C63">
          <w:pPr>
            <w:pStyle w:val="AuthorService"/>
          </w:pPr>
          <w:r w:rsidRPr="00AB772F">
            <w:t>European Climate, Infrastructure and Environment Executive Agency</w:t>
          </w:r>
        </w:p>
        <w:p w14:paraId="20B3E6CE" w14:textId="77777777" w:rsidR="00DB3E5B" w:rsidRPr="00AB772F" w:rsidRDefault="00AB71D6">
          <w:pPr>
            <w:pStyle w:val="AuthorService"/>
          </w:pPr>
          <w:r w:rsidRPr="00AB772F">
            <w:t xml:space="preserve">Unit </w:t>
          </w:r>
          <w:sdt>
            <w:sdtPr>
              <w:id w:val="863175245"/>
              <w:placeholder>
                <w:docPart w:val="3CE78113708F4F8DB9611F57C73C0255"/>
              </w:placeholder>
              <w:temporary/>
              <w:showingPlcHdr/>
            </w:sdtPr>
            <w:sdtEndPr/>
            <w:sdtContent>
              <w:r w:rsidRPr="00AB772F">
                <w:rPr>
                  <w:rStyle w:val="PlaceholderText"/>
                </w:rPr>
                <w:t xml:space="preserve">&lt;Directorate </w:t>
              </w:r>
              <w:proofErr w:type="gramStart"/>
              <w:r w:rsidRPr="00AB772F">
                <w:rPr>
                  <w:rStyle w:val="PlaceholderText"/>
                </w:rPr>
                <w:t>letter.Unit</w:t>
              </w:r>
              <w:proofErr w:type="gramEnd"/>
              <w:r w:rsidRPr="00AB772F">
                <w:rPr>
                  <w:rStyle w:val="PlaceholderText"/>
                </w:rPr>
                <w:t xml:space="preserve"> number, e.g. A.1&gt;</w:t>
              </w:r>
            </w:sdtContent>
          </w:sdt>
          <w:r w:rsidRPr="00AB772F">
            <w:t xml:space="preserve"> — </w:t>
          </w:r>
          <w:sdt>
            <w:sdtPr>
              <w:id w:val="-1762976158"/>
              <w:placeholder>
                <w:docPart w:val="4F548CED8DC14ACFBF0FE697056329E5"/>
              </w:placeholder>
              <w:temporary/>
              <w:showingPlcHdr/>
            </w:sdtPr>
            <w:sdtEndPr/>
            <w:sdtContent>
              <w:r w:rsidRPr="00AB772F">
                <w:rPr>
                  <w:rStyle w:val="PlaceholderText"/>
                </w:rPr>
                <w:t>&lt;Unit name -see organigramme&gt;</w:t>
              </w:r>
            </w:sdtContent>
          </w:sdt>
        </w:p>
        <w:p w14:paraId="30AA2050" w14:textId="2FA407F3" w:rsidR="00DB3E5B" w:rsidRPr="00AB772F" w:rsidRDefault="00AB71D6">
          <w:pPr>
            <w:pStyle w:val="AuthorServiceItalic"/>
          </w:pPr>
          <w:sdt>
            <w:sdtPr>
              <w:id w:val="-275245696"/>
              <w:dataBinding w:xpath="/Texts/OP_ReportPub_AuthorService_Contact" w:storeItemID="{4EF90DE6-88B6-4264-9629-4D8DFDFE87D2}"/>
              <w:text w:multiLine="1"/>
            </w:sdtPr>
            <w:sdtEndPr/>
            <w:sdtContent>
              <w:r w:rsidR="001014AB" w:rsidRPr="00AB772F">
                <w:t xml:space="preserve">Contact: </w:t>
              </w:r>
            </w:sdtContent>
          </w:sdt>
          <w:r w:rsidRPr="00AB772F">
            <w:tab/>
          </w:r>
          <w:sdt>
            <w:sdtPr>
              <w:id w:val="-1080904762"/>
              <w:placeholder>
                <w:docPart w:val="54C8982F5CFC4471B9B73969B4F8E1B0"/>
              </w:placeholder>
              <w:temporary/>
              <w:showingPlcHdr/>
            </w:sdtPr>
            <w:sdtEndPr/>
            <w:sdtContent>
              <w:r w:rsidR="00724560" w:rsidRPr="00AB772F">
                <w:rPr>
                  <w:color w:val="3366CC"/>
                </w:rPr>
                <w:t>&lt;</w:t>
              </w:r>
              <w:r w:rsidR="00744C63" w:rsidRPr="00AB772F">
                <w:rPr>
                  <w:rStyle w:val="PlaceholderText"/>
                </w:rPr>
                <w:t>First name Last name</w:t>
              </w:r>
              <w:r w:rsidR="00724560" w:rsidRPr="00AB772F">
                <w:rPr>
                  <w:rStyle w:val="PlaceholderText"/>
                </w:rPr>
                <w:t>&gt;</w:t>
              </w:r>
            </w:sdtContent>
          </w:sdt>
        </w:p>
        <w:p w14:paraId="09A66EBD" w14:textId="7DA426E2" w:rsidR="00DB3E5B" w:rsidRPr="00AB772F" w:rsidRDefault="00AB71D6">
          <w:pPr>
            <w:pStyle w:val="AuthorServiceItalic"/>
          </w:pPr>
          <w:sdt>
            <w:sdtPr>
              <w:id w:val="-1916158004"/>
              <w:dataBinding w:xpath="/Texts/OP_ReportPub_AuthorService_Email" w:storeItemID="{4EF90DE6-88B6-4264-9629-4D8DFDFE87D2}"/>
              <w:text w:multiLine="1"/>
            </w:sdtPr>
            <w:sdtEndPr/>
            <w:sdtContent>
              <w:r w:rsidR="001014AB" w:rsidRPr="00AB772F">
                <w:t xml:space="preserve">E-mail: </w:t>
              </w:r>
            </w:sdtContent>
          </w:sdt>
          <w:r w:rsidRPr="00AB772F">
            <w:tab/>
          </w:r>
          <w:sdt>
            <w:sdtPr>
              <w:id w:val="-1753504531"/>
              <w:placeholder>
                <w:docPart w:val="307DA67151E64A40A9E3CB91F535F1BF"/>
              </w:placeholder>
              <w:temporary/>
              <w:showingPlcHdr/>
            </w:sdtPr>
            <w:sdtEndPr/>
            <w:sdtContent>
              <w:r w:rsidR="00724560" w:rsidRPr="00AB772F">
                <w:rPr>
                  <w:rStyle w:val="Hyperlink"/>
                </w:rPr>
                <w:t>&lt;</w:t>
              </w:r>
              <w:r w:rsidR="00A70D29" w:rsidRPr="00AB772F">
                <w:rPr>
                  <w:rStyle w:val="Hyperlink"/>
                </w:rPr>
                <w:t>[...]</w:t>
              </w:r>
              <w:r w:rsidR="00724560" w:rsidRPr="00AB772F">
                <w:rPr>
                  <w:rStyle w:val="Hyperlink"/>
                </w:rPr>
                <w:t>@ec.europa.eu&gt;</w:t>
              </w:r>
              <w:r w:rsidR="00A70D29" w:rsidRPr="00AB772F">
                <w:rPr>
                  <w:rStyle w:val="Hyperlink"/>
                </w:rPr>
                <w:t xml:space="preserve"> (functional e-mail if existing, or)</w:t>
              </w:r>
            </w:sdtContent>
          </w:sdt>
          <w:r w:rsidR="00724560" w:rsidRPr="00AB772F">
            <w:br/>
          </w:r>
          <w:r w:rsidR="00724560" w:rsidRPr="00AB772F">
            <w:tab/>
          </w:r>
          <w:sdt>
            <w:sdtPr>
              <w:id w:val="1834331979"/>
              <w:placeholder>
                <w:docPart w:val="BFAC4E8D87C6438894F0FBA3CBB3E0B6"/>
              </w:placeholder>
              <w:temporary/>
              <w:showingPlcHdr/>
            </w:sdtPr>
            <w:sdtEndPr/>
            <w:sdtContent>
              <w:r w:rsidR="00724560" w:rsidRPr="00AB772F">
                <w:rPr>
                  <w:rStyle w:val="Hyperlink"/>
                </w:rPr>
                <w:t xml:space="preserve">&lt;First </w:t>
              </w:r>
              <w:proofErr w:type="gramStart"/>
              <w:r w:rsidR="00724560" w:rsidRPr="00AB772F">
                <w:rPr>
                  <w:rStyle w:val="Hyperlink"/>
                </w:rPr>
                <w:t>name.Last</w:t>
              </w:r>
              <w:proofErr w:type="gramEnd"/>
              <w:r w:rsidR="00724560" w:rsidRPr="00AB772F">
                <w:rPr>
                  <w:rStyle w:val="Hyperlink"/>
                </w:rPr>
                <w:t xml:space="preserve"> name@ec.europa.eu&gt;</w:t>
              </w:r>
            </w:sdtContent>
          </w:sdt>
        </w:p>
        <w:p w14:paraId="5B56FE74" w14:textId="49753E78" w:rsidR="00744C63" w:rsidRPr="00AB772F" w:rsidRDefault="00AB71D6">
          <w:pPr>
            <w:pStyle w:val="AuthorServiceItalic"/>
          </w:pPr>
          <w:r w:rsidRPr="00AB772F">
            <w:t>European Commission</w:t>
          </w:r>
          <w:r w:rsidRPr="00AB772F">
            <w:br/>
            <w:t>B-1049 Brussels</w:t>
          </w:r>
          <w:r w:rsidR="00744C63" w:rsidRPr="00AB772F">
            <w:br/>
          </w:r>
          <w:r w:rsidR="00744C63" w:rsidRPr="00AB772F">
            <w:rPr>
              <w:rStyle w:val="AllCaps"/>
            </w:rPr>
            <w:t>Belgium</w:t>
          </w:r>
        </w:p>
        <w:p w14:paraId="14AE5D2A" w14:textId="77777777" w:rsidR="00DB3E5B" w:rsidRPr="00AB772F" w:rsidRDefault="00AB71D6">
          <w:pPr>
            <w:sectPr w:rsidR="00DB3E5B" w:rsidRPr="00AB772F" w:rsidSect="00291FB2">
              <w:headerReference w:type="default" r:id="rId17"/>
              <w:footerReference w:type="default" r:id="rId18"/>
              <w:endnotePr>
                <w:pos w:val="sectEnd"/>
                <w:numFmt w:val="lowerLetter"/>
              </w:endnotePr>
              <w:pgSz w:w="11907" w:h="16839" w:code="9"/>
              <w:pgMar w:top="1701" w:right="1701" w:bottom="244" w:left="1701" w:header="567" w:footer="0" w:gutter="0"/>
              <w:cols w:space="720"/>
              <w:vAlign w:val="bottom"/>
            </w:sectPr>
          </w:pPr>
        </w:p>
      </w:sdtContent>
    </w:sdt>
    <w:p w14:paraId="0FF83209" w14:textId="77777777" w:rsidR="00CA051D" w:rsidRPr="00AB772F" w:rsidRDefault="00802C22">
      <w:pPr>
        <w:pStyle w:val="PublicationTitle"/>
      </w:pPr>
      <w:r w:rsidRPr="00AB772F">
        <w:lastRenderedPageBreak/>
        <w:t>[Title of the publication]</w:t>
      </w:r>
    </w:p>
    <w:p w14:paraId="0038E004" w14:textId="7AAE68D2" w:rsidR="00DB3E5B" w:rsidRPr="00AB772F" w:rsidRDefault="00802C22" w:rsidP="00CA051D">
      <w:pPr>
        <w:pStyle w:val="PublicationDocumentType"/>
      </w:pPr>
      <w:r w:rsidRPr="00AB772F">
        <w:t>Final Report</w:t>
      </w:r>
    </w:p>
    <w:sdt>
      <w:sdtPr>
        <w:alias w:val="Type your text here."/>
        <w:tag w:val="Type your text here."/>
        <w:id w:val="1226728786"/>
        <w:placeholder>
          <w:docPart w:val="EF97BDF205BD43D9A14155247C57BCA6"/>
        </w:placeholder>
        <w:temporary/>
        <w:showingPlcHdr/>
      </w:sdtPr>
      <w:sdtEndPr/>
      <w:sdtContent>
        <w:p w14:paraId="20F69F12" w14:textId="1828A774" w:rsidR="00DB3E5B" w:rsidRPr="00AB772F" w:rsidRDefault="00372238" w:rsidP="00CA051D">
          <w:pPr>
            <w:pStyle w:val="PublicationRefServiceorSpecificContract"/>
          </w:pPr>
          <w:r w:rsidRPr="00AB772F">
            <w:rPr>
              <w:rStyle w:val="PlaceholderText"/>
              <w:color w:val="FF0000"/>
            </w:rPr>
            <w:t>&lt;Reference Service Contract&gt;</w:t>
          </w:r>
        </w:p>
      </w:sdtContent>
    </w:sdt>
    <w:p w14:paraId="66432B54" w14:textId="3211D51C" w:rsidR="0092549C" w:rsidRPr="00AB772F" w:rsidRDefault="0092549C" w:rsidP="0092549C">
      <w:pPr>
        <w:pStyle w:val="PublicationRefServiceorSpecificContract"/>
        <w:rPr>
          <w:color w:val="FF0000"/>
        </w:rPr>
      </w:pPr>
      <w:r w:rsidRPr="00AB772F">
        <w:rPr>
          <w:color w:val="FF0000"/>
        </w:rPr>
        <w:t>or</w:t>
      </w:r>
    </w:p>
    <w:sdt>
      <w:sdtPr>
        <w:alias w:val="Type your text here."/>
        <w:tag w:val="Type your text here."/>
        <w:id w:val="1350381326"/>
        <w:placeholder>
          <w:docPart w:val="28AB9BDAE9214E0F9E50483BA5FB0064"/>
        </w:placeholder>
        <w:temporary/>
        <w:showingPlcHdr/>
      </w:sdtPr>
      <w:sdtEndPr/>
      <w:sdtContent>
        <w:p w14:paraId="4214E8AF" w14:textId="119E3286" w:rsidR="0092549C" w:rsidRPr="00AB772F" w:rsidRDefault="0092549C" w:rsidP="0092549C">
          <w:pPr>
            <w:pStyle w:val="PublicationRefServiceorSpecificContract"/>
          </w:pPr>
          <w:r w:rsidRPr="00AB772F">
            <w:rPr>
              <w:rStyle w:val="PlaceholderText"/>
              <w:color w:val="FF0000"/>
            </w:rPr>
            <w:t>&lt;Reference Specific Contract&gt;</w:t>
          </w:r>
        </w:p>
      </w:sdtContent>
    </w:sdt>
    <w:sdt>
      <w:sdtPr>
        <w:id w:val="-757517524"/>
        <w:placeholder>
          <w:docPart w:val="DefaultPlaceholder_-1854013440"/>
        </w:placeholder>
      </w:sdtPr>
      <w:sdtEndPr/>
      <w:sdtContent>
        <w:p w14:paraId="08766139" w14:textId="466B90FD" w:rsidR="00CA051D" w:rsidRPr="00AB772F" w:rsidRDefault="00CA051D" w:rsidP="00F214CC">
          <w:pPr>
            <w:pStyle w:val="PublicationRefServiceorSpecificContract"/>
          </w:pPr>
          <w:r w:rsidRPr="00AB772F">
            <w:t>Implementing</w:t>
          </w:r>
          <w:r w:rsidR="00D75D00" w:rsidRPr="00AB772F">
            <w:t xml:space="preserve"> </w:t>
          </w:r>
          <w:sdt>
            <w:sdtPr>
              <w:alias w:val="Type your text here."/>
              <w:tag w:val="Type your text here."/>
              <w:id w:val="-336386021"/>
              <w:placeholder>
                <w:docPart w:val="B9D396D6F4264B2BBF3407B8068AAB14"/>
              </w:placeholder>
              <w:temporary/>
              <w:showingPlcHdr/>
            </w:sdtPr>
            <w:sdtEndPr/>
            <w:sdtContent>
              <w:r w:rsidR="00D75D00" w:rsidRPr="00AB772F">
                <w:rPr>
                  <w:rStyle w:val="PlaceholderText"/>
                  <w:color w:val="FF0000"/>
                  <w:szCs w:val="20"/>
                </w:rPr>
                <w:t>&lt;</w:t>
              </w:r>
              <w:r w:rsidR="00C97638" w:rsidRPr="00AB772F">
                <w:rPr>
                  <w:rStyle w:val="PlaceholderText"/>
                  <w:color w:val="FF0000"/>
                  <w:szCs w:val="20"/>
                </w:rPr>
                <w:t>Reference</w:t>
              </w:r>
              <w:r w:rsidR="00D75D00" w:rsidRPr="00AB772F">
                <w:rPr>
                  <w:rStyle w:val="PlaceholderText"/>
                  <w:color w:val="FF0000"/>
                  <w:szCs w:val="20"/>
                </w:rPr>
                <w:t xml:space="preserve"> </w:t>
              </w:r>
              <w:r w:rsidR="00C97638">
                <w:rPr>
                  <w:rStyle w:val="PlaceholderText"/>
                  <w:color w:val="FF0000"/>
                  <w:szCs w:val="20"/>
                </w:rPr>
                <w:t>to Framework</w:t>
              </w:r>
              <w:r w:rsidR="00D75D00" w:rsidRPr="00AB772F">
                <w:rPr>
                  <w:rStyle w:val="PlaceholderText"/>
                  <w:color w:val="FF0000"/>
                  <w:szCs w:val="20"/>
                </w:rPr>
                <w:t xml:space="preserve"> Contract&gt;</w:t>
              </w:r>
            </w:sdtContent>
          </w:sdt>
        </w:p>
      </w:sdtContent>
    </w:sdt>
    <w:p w14:paraId="18F40861" w14:textId="77777777" w:rsidR="00DB3E5B" w:rsidRPr="00AB772F" w:rsidRDefault="00DB3E5B"/>
    <w:p w14:paraId="30413010" w14:textId="1269696E" w:rsidR="0092549C" w:rsidRPr="00AB772F" w:rsidRDefault="0092549C">
      <w:pPr>
        <w:sectPr w:rsidR="0092549C" w:rsidRPr="00AB772F" w:rsidSect="00291FB2">
          <w:headerReference w:type="default" r:id="rId19"/>
          <w:footerReference w:type="default" r:id="rId20"/>
          <w:endnotePr>
            <w:pos w:val="sectEnd"/>
            <w:numFmt w:val="lowerLetter"/>
          </w:endnotePr>
          <w:pgSz w:w="11907" w:h="16839" w:code="9"/>
          <w:pgMar w:top="1701" w:right="1701" w:bottom="1247" w:left="1701" w:header="567" w:footer="567" w:gutter="0"/>
          <w:pgNumType w:start="1"/>
          <w:cols w:space="720"/>
        </w:sectPr>
      </w:pPr>
    </w:p>
    <w:p w14:paraId="60DE8E86" w14:textId="77777777" w:rsidR="004A590C" w:rsidRPr="00AB772F" w:rsidRDefault="004A590C" w:rsidP="00085A3D">
      <w:pPr>
        <w:pStyle w:val="CopyrightPage-Citationinstruction"/>
      </w:pPr>
      <w:r w:rsidRPr="00AB772F">
        <w:lastRenderedPageBreak/>
        <w:t xml:space="preserve">This report should be cited as: </w:t>
      </w:r>
    </w:p>
    <w:p w14:paraId="550E9334" w14:textId="77777777" w:rsidR="00DB0C5E" w:rsidRPr="00AB772F" w:rsidRDefault="00DB0C5E" w:rsidP="00085A3D">
      <w:pPr>
        <w:pStyle w:val="CopyrightPage-Citationinstruction"/>
      </w:pPr>
      <w:r w:rsidRPr="00AB772F">
        <w:t xml:space="preserve">Surname, X., Surname, Y., Surname, Z., </w:t>
      </w:r>
      <w:r w:rsidRPr="00AB772F">
        <w:rPr>
          <w:rStyle w:val="Italic"/>
        </w:rPr>
        <w:t xml:space="preserve">Title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rPr>
          <w:rStyle w:val="Italic"/>
        </w:rPr>
        <w:t xml:space="preserve"> </w:t>
      </w:r>
      <w:proofErr w:type="spellStart"/>
      <w:r w:rsidRPr="00AB772F">
        <w:rPr>
          <w:rStyle w:val="Italic"/>
        </w:rPr>
        <w:t>title</w:t>
      </w:r>
      <w:proofErr w:type="spellEnd"/>
      <w:r w:rsidRPr="00AB772F">
        <w:t xml:space="preserve">, Publications Office of the European Union, 202X, </w:t>
      </w:r>
      <w:proofErr w:type="spellStart"/>
      <w:proofErr w:type="gramStart"/>
      <w:r w:rsidRPr="00AB772F">
        <w:t>doi:xx</w:t>
      </w:r>
      <w:proofErr w:type="gramEnd"/>
      <w:r w:rsidRPr="00AB772F">
        <w:t>.xxxx</w:t>
      </w:r>
      <w:proofErr w:type="spellEnd"/>
      <w:r w:rsidRPr="00AB772F">
        <w:t>/xxxxx1</w:t>
      </w:r>
    </w:p>
    <w:p w14:paraId="41A60B2D" w14:textId="467A71EA" w:rsidR="00C97638" w:rsidRPr="00620812" w:rsidRDefault="00C97638" w:rsidP="00620812">
      <w:pPr>
        <w:pStyle w:val="CopyrightPage-CINEAdisclaimer"/>
      </w:pPr>
      <w:r w:rsidRPr="00620812">
        <w:t>The information and views set out in this study are those of the author(s) and do not necessarily reflect the official opinion of CINEA or of the Commission. Neither CINEA nor the Commission can guarantee the accuracy of the data included in this study. Neither CINEA, the Commission or any person acting on their behalf may be held responsible for the use that may be made of the information contained therein.</w:t>
      </w:r>
    </w:p>
    <w:p w14:paraId="3D0350D2" w14:textId="77777777" w:rsidR="00C97638" w:rsidRPr="00620812" w:rsidRDefault="00C97638" w:rsidP="00085A3D">
      <w:pPr>
        <w:pStyle w:val="CopyrightPage-Citationinstruction"/>
        <w:sectPr w:rsidR="00C97638" w:rsidRPr="00620812" w:rsidSect="00291FB2">
          <w:headerReference w:type="default" r:id="rId21"/>
          <w:footerReference w:type="default" r:id="rId22"/>
          <w:endnotePr>
            <w:pos w:val="sectEnd"/>
            <w:numFmt w:val="lowerLetter"/>
          </w:endnotePr>
          <w:pgSz w:w="11907" w:h="16839" w:code="9"/>
          <w:pgMar w:top="1701" w:right="1701" w:bottom="641" w:left="1701" w:header="567" w:footer="0" w:gutter="0"/>
          <w:cols w:space="720"/>
        </w:sectPr>
      </w:pPr>
    </w:p>
    <w:p w14:paraId="7D1597D3" w14:textId="4E13F96B" w:rsidR="00DB0C5E" w:rsidRPr="00AB772F" w:rsidRDefault="00DB0C5E" w:rsidP="00DB0C5E">
      <w:pPr>
        <w:pStyle w:val="CopyrightPage"/>
        <w:sectPr w:rsidR="00DB0C5E" w:rsidRPr="00AB772F" w:rsidSect="00DB0C5E">
          <w:endnotePr>
            <w:pos w:val="sectEnd"/>
            <w:numFmt w:val="lowerLetter"/>
          </w:endnotePr>
          <w:type w:val="continuous"/>
          <w:pgSz w:w="11907" w:h="16839" w:code="9"/>
          <w:pgMar w:top="1417" w:right="1701" w:bottom="641" w:left="1701" w:header="567" w:footer="0" w:gutter="0"/>
          <w:cols w:space="720"/>
          <w:vAlign w:val="bottom"/>
        </w:sectPr>
      </w:pPr>
      <w:r w:rsidRPr="00AB772F">
        <w:rPr>
          <w:rStyle w:val="Italic"/>
          <w:noProof/>
        </w:rPr>
        <mc:AlternateContent>
          <mc:Choice Requires="wps">
            <w:drawing>
              <wp:anchor distT="45720" distB="46990" distL="114300" distR="114300" simplePos="0" relativeHeight="251668480" behindDoc="0" locked="1" layoutInCell="1" allowOverlap="1" wp14:anchorId="7B266C4D" wp14:editId="06E14C76">
                <wp:simplePos x="0" y="0"/>
                <wp:positionH relativeFrom="page">
                  <wp:align>center</wp:align>
                </wp:positionH>
                <wp:positionV relativeFrom="margin">
                  <wp:align>bottom</wp:align>
                </wp:positionV>
                <wp:extent cx="5400000" cy="6615430"/>
                <wp:effectExtent l="0" t="0" r="0" b="63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6615430"/>
                        </a:xfrm>
                        <a:prstGeom prst="rect">
                          <a:avLst/>
                        </a:prstGeom>
                        <a:noFill/>
                        <a:ln w="9525">
                          <a:noFill/>
                          <a:miter lim="800000"/>
                          <a:headEnd/>
                          <a:tailEnd/>
                        </a:ln>
                      </wps:spPr>
                      <wps:txbx>
                        <w:txbxContent>
                          <w:p w14:paraId="284C68C3" w14:textId="77777777" w:rsidR="00DB0C5E" w:rsidRPr="00AB772F" w:rsidRDefault="00DB0C5E" w:rsidP="00DB0C5E">
                            <w:pPr>
                              <w:pStyle w:val="CopyrightPage"/>
                            </w:pPr>
                            <w:r w:rsidRPr="00AB772F">
                              <w:t xml:space="preserve">Manuscript completed in </w:t>
                            </w:r>
                            <w:sdt>
                              <w:sdtPr>
                                <w:id w:val="-977999131"/>
                                <w:placeholder>
                                  <w:docPart w:val="70ACC7EF7AE84148877C34B3262807FD"/>
                                </w:placeholder>
                                <w:temporary/>
                                <w:showingPlcHdr/>
                              </w:sdtPr>
                              <w:sdtEndPr/>
                              <w:sdtContent>
                                <w:r w:rsidRPr="00AB772F">
                                  <w:rPr>
                                    <w:color w:val="FF0000"/>
                                  </w:rPr>
                                  <w:t>&lt;Month&gt;</w:t>
                                </w:r>
                              </w:sdtContent>
                            </w:sdt>
                            <w:r w:rsidRPr="00AB772F">
                              <w:t xml:space="preserve"> </w:t>
                            </w:r>
                            <w:sdt>
                              <w:sdtPr>
                                <w:id w:val="-1366828098"/>
                                <w:placeholder>
                                  <w:docPart w:val="D8525B778893462286BD602DE91539B6"/>
                                </w:placeholder>
                                <w:temporary/>
                                <w:showingPlcHdr/>
                              </w:sdtPr>
                              <w:sdtEndPr/>
                              <w:sdtContent>
                                <w:r w:rsidRPr="00AB772F">
                                  <w:rPr>
                                    <w:color w:val="FF0000"/>
                                  </w:rPr>
                                  <w:t>&lt;Year&gt;</w:t>
                                </w:r>
                              </w:sdtContent>
                            </w:sdt>
                          </w:p>
                          <w:p w14:paraId="165BC866" w14:textId="77777777" w:rsidR="00DB0C5E" w:rsidRPr="00AB772F" w:rsidRDefault="00DB0C5E" w:rsidP="00DB0C5E">
                            <w:pPr>
                              <w:pStyle w:val="CopyrightPage"/>
                            </w:pPr>
                            <w:r w:rsidRPr="00AB772F">
                              <w:t xml:space="preserve">This document should not be considered as representative of the European Commission’s official position. </w:t>
                            </w:r>
                          </w:p>
                          <w:p w14:paraId="5A23B670" w14:textId="77777777" w:rsidR="00DB0C5E" w:rsidRPr="00AB772F" w:rsidRDefault="00DB0C5E" w:rsidP="00DB0C5E">
                            <w:pPr>
                              <w:pStyle w:val="CopyrightPage"/>
                            </w:pPr>
                            <w:r w:rsidRPr="00AB772F">
                              <w:t xml:space="preserve">Luxembourg: Publications Office of the European Union, </w:t>
                            </w:r>
                            <w:sdt>
                              <w:sdtPr>
                                <w:id w:val="-104118691"/>
                                <w:placeholder>
                                  <w:docPart w:val="F0419E4CF31B4FEB96A3ABB99D90BE98"/>
                                </w:placeholder>
                                <w:temporary/>
                                <w:showingPlcHdr/>
                              </w:sdtPr>
                              <w:sdtEndPr/>
                              <w:sdtContent>
                                <w:r w:rsidRPr="00AB772F">
                                  <w:rPr>
                                    <w:color w:val="FF0000"/>
                                  </w:rPr>
                                  <w:t>&lt;Year&gt;</w:t>
                                </w:r>
                              </w:sdtContent>
                            </w:sdt>
                          </w:p>
                          <w:p w14:paraId="271AC82C" w14:textId="77777777" w:rsidR="00DB0C5E" w:rsidRPr="00AB772F" w:rsidRDefault="00DB0C5E" w:rsidP="00DB0C5E">
                            <w:pPr>
                              <w:pStyle w:val="CopyrightPageNoSpace"/>
                            </w:pPr>
                            <w:r w:rsidRPr="00AB772F">
                              <w:t xml:space="preserve">© European Climate, Infrastructure + Environment Executive Agency, </w:t>
                            </w:r>
                            <w:sdt>
                              <w:sdtPr>
                                <w:id w:val="-1335674353"/>
                                <w:placeholder>
                                  <w:docPart w:val="3E992D9828CE4CEEAB9F352DD33C0B09"/>
                                </w:placeholder>
                                <w:temporary/>
                                <w:showingPlcHdr/>
                              </w:sdtPr>
                              <w:sdtEndPr/>
                              <w:sdtContent>
                                <w:r w:rsidRPr="00AB772F">
                                  <w:rPr>
                                    <w:color w:val="FF0000"/>
                                  </w:rPr>
                                  <w:t>&lt;Year&gt;</w:t>
                                </w:r>
                              </w:sdtContent>
                            </w:sdt>
                          </w:p>
                          <w:p w14:paraId="497DFF86" w14:textId="77777777" w:rsidR="00DB0C5E" w:rsidRPr="00AB772F" w:rsidRDefault="00DB0C5E" w:rsidP="00DB0C5E">
                            <w:pPr>
                              <w:pStyle w:val="CopyrightPageNoSpace"/>
                            </w:pPr>
                            <w:r w:rsidRPr="00AB772F">
                              <w:rPr>
                                <w:noProof/>
                              </w:rPr>
                              <w:drawing>
                                <wp:inline distT="0" distB="0" distL="0" distR="0" wp14:anchorId="35C06783" wp14:editId="314FED8C">
                                  <wp:extent cx="917999" cy="320400"/>
                                  <wp:effectExtent l="0" t="0" r="0" b="0"/>
                                  <wp:docPr id="6" name="Picture 6" descr="Logo of the Creative Commons Attribution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Creative Commons Attribution 4.0 International licen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7999" cy="320400"/>
                                          </a:xfrm>
                                          <a:prstGeom prst="rect">
                                            <a:avLst/>
                                          </a:prstGeom>
                                        </pic:spPr>
                                      </pic:pic>
                                    </a:graphicData>
                                  </a:graphic>
                                </wp:inline>
                              </w:drawing>
                            </w:r>
                          </w:p>
                          <w:p w14:paraId="01C092B9" w14:textId="305153A7" w:rsidR="00DB0C5E" w:rsidRPr="00AB772F" w:rsidRDefault="00DB0C5E" w:rsidP="00DB0C5E">
                            <w:pPr>
                              <w:pStyle w:val="CopyrightPageNoSpace"/>
                            </w:pPr>
                            <w:r w:rsidRPr="00AB772F">
                              <w:t>The Commission’s reuse policy is implemented by Commission Decision 2011/833/EU of 12</w:t>
                            </w:r>
                            <w:r w:rsidR="008C3166" w:rsidRPr="00AB772F">
                              <w:t> </w:t>
                            </w:r>
                            <w:r w:rsidRPr="00AB772F">
                              <w:t>December 2011 on the reuse of Commission documents (OJ L 330, 14.12.2011, p. 39, ELI:</w:t>
                            </w:r>
                            <w:r w:rsidR="008C3166" w:rsidRPr="00AB772F">
                              <w:t> </w:t>
                            </w:r>
                            <w:hyperlink r:id="rId24" w:history="1">
                              <w:r w:rsidRPr="00AB772F">
                                <w:rPr>
                                  <w:rStyle w:val="Hyperlink"/>
                                </w:rPr>
                                <w:t>http://data.europa.eu/eli/dec/2011/833/oj</w:t>
                              </w:r>
                            </w:hyperlink>
                            <w:r w:rsidRPr="00AB772F">
                              <w:t>).</w:t>
                            </w:r>
                          </w:p>
                          <w:p w14:paraId="4CFAD337" w14:textId="4D85BAEC" w:rsidR="00085A3D" w:rsidRPr="00AB772F" w:rsidRDefault="00DB0C5E" w:rsidP="00DB0C5E">
                            <w:pPr>
                              <w:pStyle w:val="CopyrightPage"/>
                            </w:pPr>
                            <w:r w:rsidRPr="00AB772F">
                              <w:t>Unless otherwise noted, the reuse of this document is authorised under the Creative Commons Attribution 4.0 International (CC BY 4.0) licence (</w:t>
                            </w:r>
                            <w:hyperlink r:id="rId25" w:history="1">
                              <w:r w:rsidRPr="00AB772F">
                                <w:rPr>
                                  <w:rStyle w:val="Hyperlink"/>
                                </w:rPr>
                                <w:t>https://creativecommons.org/licenses/by/4.0/</w:t>
                              </w:r>
                            </w:hyperlink>
                            <w:r w:rsidRPr="00AB772F">
                              <w:t>). This means that reuse is allowed, provided appropriate credit is given and any changes are indicated.</w:t>
                            </w:r>
                          </w:p>
                          <w:p w14:paraId="32041572" w14:textId="192B2172" w:rsidR="00DB0C5E" w:rsidRPr="00AB772F" w:rsidRDefault="00DB0C5E" w:rsidP="00DB0C5E">
                            <w:pPr>
                              <w:pStyle w:val="CopyrightPageNoSpaceAfter"/>
                            </w:pPr>
                            <w:r w:rsidRPr="00AB772F">
                              <w:rPr>
                                <w:color w:val="FF0000"/>
                              </w:rPr>
                              <w:t>Comment for CINEA – if your publication includes third party elements, include the following (if not remove this text):</w:t>
                            </w:r>
                            <w:r w:rsidRPr="00AB772F">
                              <w:rPr>
                                <w:color w:val="FF0000"/>
                              </w:rPr>
                              <w:br/>
                            </w:r>
                            <w:r w:rsidRPr="00AB772F">
                              <w:t>For any use or reproduction of elements that are not owned by the European Union, permission may need to be sought directly from the respective rightholders. The European Union does not own the copyright in relation to the following elements:</w:t>
                            </w:r>
                          </w:p>
                          <w:p w14:paraId="61B78D8E" w14:textId="77777777" w:rsidR="00DB0C5E" w:rsidRPr="00AB772F" w:rsidRDefault="00DB0C5E" w:rsidP="00DB0C5E">
                            <w:pPr>
                              <w:pStyle w:val="CopyrightPageNoSpace"/>
                            </w:pPr>
                            <w:r w:rsidRPr="00AB772F">
                              <w:t>—</w:t>
                            </w:r>
                            <w:r w:rsidRPr="00AB772F">
                              <w:tab/>
                              <w:t>[cover], [element concerned], [source: e.g. Fotolia.com],</w:t>
                            </w:r>
                          </w:p>
                          <w:p w14:paraId="59BE63F1" w14:textId="77777777" w:rsidR="00DB0C5E" w:rsidRPr="00AB772F" w:rsidRDefault="00DB0C5E" w:rsidP="00DB0C5E">
                            <w:pPr>
                              <w:pStyle w:val="CopyrightPageNoSpace"/>
                            </w:pPr>
                            <w:r w:rsidRPr="00AB772F">
                              <w:t>—</w:t>
                            </w:r>
                            <w:r w:rsidRPr="00AB772F">
                              <w:tab/>
                              <w:t>[page XX], [element by XX] [source: e.g. Unsplash.com].</w:t>
                            </w:r>
                          </w:p>
                          <w:p w14:paraId="5FC77F2D" w14:textId="0366C322" w:rsidR="008C3166" w:rsidRPr="00AB772F" w:rsidRDefault="00DB0C5E" w:rsidP="00DB0C5E">
                            <w:pPr>
                              <w:pStyle w:val="CopyrightPageNoSpaceAfter"/>
                            </w:pPr>
                            <w:r w:rsidRPr="00AB772F">
                              <w:rPr>
                                <w:color w:val="FF0000"/>
                              </w:rPr>
                              <w:t>Or, if the publication includes third party elements that can’t be individually listed, include the following (if not remove this text ):</w:t>
                            </w:r>
                            <w:r w:rsidRPr="00AB772F">
                              <w:rPr>
                                <w:color w:val="FF0000"/>
                              </w:rPr>
                              <w:br/>
                            </w:r>
                            <w:r w:rsidRPr="00AB772F">
                              <w:t>For any use or reproduction of elements that are not owned by the European Union, permission may need to be sought directly from the respective rightholders.</w:t>
                            </w:r>
                          </w:p>
                          <w:p w14:paraId="6876B5B5" w14:textId="2030635D" w:rsidR="008C3166" w:rsidRPr="00AB772F" w:rsidRDefault="00DB0C5E" w:rsidP="008C3166">
                            <w:pPr>
                              <w:pStyle w:val="CopyrightPageIdentifier"/>
                            </w:pPr>
                            <w:r w:rsidRPr="00AB772F">
                              <w:t>PDF</w:t>
                            </w:r>
                            <w:r w:rsidRPr="00AB772F">
                              <w:tab/>
                              <w:t xml:space="preserve">ISBN </w:t>
                            </w:r>
                            <w:sdt>
                              <w:sdtPr>
                                <w:id w:val="1085420124"/>
                                <w:placeholder>
                                  <w:docPart w:val="58E3456E26184871AF40A206D76BDEDD"/>
                                </w:placeholder>
                                <w:temporary/>
                                <w:showingPlcHdr/>
                              </w:sdtPr>
                              <w:sdtEndPr/>
                              <w:sdtContent>
                                <w:r w:rsidRPr="00AB772F">
                                  <w:t>&lt;xxx-xx-xx-xxxxx-x&gt;</w:t>
                                </w:r>
                              </w:sdtContent>
                            </w:sdt>
                            <w:r w:rsidRPr="00AB772F">
                              <w:tab/>
                              <w:t xml:space="preserve">ISSN </w:t>
                            </w:r>
                            <w:sdt>
                              <w:sdtPr>
                                <w:id w:val="937492998"/>
                                <w:placeholder>
                                  <w:docPart w:val="B8AF2E53E91345FA9249E5FF48A9C2B2"/>
                                </w:placeholder>
                                <w:temporary/>
                                <w:showingPlcHdr/>
                              </w:sdtPr>
                              <w:sdtEndPr/>
                              <w:sdtContent>
                                <w:r w:rsidRPr="00AB772F">
                                  <w:t>&lt;xxxx-xxxx&gt;</w:t>
                                </w:r>
                              </w:sdtContent>
                            </w:sdt>
                            <w:r w:rsidRPr="00AB772F">
                              <w:tab/>
                              <w:t>doi:10.</w:t>
                            </w:r>
                            <w:sdt>
                              <w:sdtPr>
                                <w:id w:val="-339625105"/>
                                <w:placeholder>
                                  <w:docPart w:val="4DFB0050E311472795EFEB332904EB89"/>
                                </w:placeholder>
                                <w:temporary/>
                                <w:showingPlcHdr/>
                              </w:sdtPr>
                              <w:sdtEndPr/>
                              <w:sdtContent>
                                <w:r w:rsidRPr="00AB772F">
                                  <w:t>&lt;xxxx/xx...x&gt;</w:t>
                                </w:r>
                              </w:sdtContent>
                            </w:sdt>
                            <w:r w:rsidRPr="00AB772F">
                              <w:tab/>
                            </w:r>
                            <w:sdt>
                              <w:sdtPr>
                                <w:id w:val="-427813270"/>
                                <w:placeholder>
                                  <w:docPart w:val="1D10250C4C374F20AA0AEF1D3F0BDA7A"/>
                                </w:placeholder>
                                <w:temporary/>
                                <w:showingPlcHdr/>
                              </w:sdtPr>
                              <w:sdtEndPr/>
                              <w:sdtContent>
                                <w:r w:rsidRPr="00AB772F">
                                  <w:t>&lt;xx-xx-xx-xxx-xx-x&gt;</w:t>
                                </w:r>
                              </w:sdtContent>
                            </w:sdt>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B266C4D" id="_x0000_t202" coordsize="21600,21600" o:spt="202" path="m,l,21600r21600,l21600,xe">
                <v:stroke joinstyle="miter"/>
                <v:path gradientshapeok="t" o:connecttype="rect"/>
              </v:shapetype>
              <v:shape id="Text Box 2" o:spid="_x0000_s1026" type="#_x0000_t202" style="position:absolute;margin-left:0;margin-top:0;width:425.2pt;height:520.9pt;z-index:251668480;visibility:visible;mso-wrap-style:square;mso-width-percent:0;mso-height-percent:200;mso-wrap-distance-left:9pt;mso-wrap-distance-top:3.6pt;mso-wrap-distance-right:9pt;mso-wrap-distance-bottom:3.7pt;mso-position-horizontal:center;mso-position-horizontal-relative:page;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" filled="f" stroked="f">
                <v:textbox style="mso-fit-shape-to-text:t">
                  <w:txbxContent>
                    <w:p w14:paraId="284C68C3" w14:textId="77777777" w:rsidR="00DB0C5E" w:rsidRPr="00AB772F" w:rsidRDefault="00DB0C5E" w:rsidP="00DB0C5E">
                      <w:pPr>
                        <w:pStyle w:val="CopyrightPage"/>
                      </w:pPr>
                      <w:r w:rsidRPr="00AB772F">
                        <w:t xml:space="preserve">Manuscript completed in </w:t>
                      </w:r>
                      <w:sdt>
                        <w:sdtPr>
                          <w:id w:val="-977999131"/>
                          <w:placeholder>
                            <w:docPart w:val="70ACC7EF7AE84148877C34B3262807FD"/>
                          </w:placeholder>
                          <w:temporary/>
                          <w:showingPlcHdr/>
                        </w:sdtPr>
                        <w:sdtEndPr/>
                        <w:sdtContent>
                          <w:r w:rsidRPr="00AB772F">
                            <w:rPr>
                              <w:color w:val="FF0000"/>
                            </w:rPr>
                            <w:t>&lt;Month&gt;</w:t>
                          </w:r>
                        </w:sdtContent>
                      </w:sdt>
                      <w:r w:rsidRPr="00AB772F">
                        <w:t xml:space="preserve"> </w:t>
                      </w:r>
                      <w:sdt>
                        <w:sdtPr>
                          <w:id w:val="-1366828098"/>
                          <w:placeholder>
                            <w:docPart w:val="D8525B778893462286BD602DE91539B6"/>
                          </w:placeholder>
                          <w:temporary/>
                          <w:showingPlcHdr/>
                        </w:sdtPr>
                        <w:sdtEndPr/>
                        <w:sdtContent>
                          <w:r w:rsidRPr="00AB772F">
                            <w:rPr>
                              <w:color w:val="FF0000"/>
                            </w:rPr>
                            <w:t>&lt;Year&gt;</w:t>
                          </w:r>
                        </w:sdtContent>
                      </w:sdt>
                    </w:p>
                    <w:p w14:paraId="165BC866" w14:textId="77777777" w:rsidR="00DB0C5E" w:rsidRPr="00AB772F" w:rsidRDefault="00DB0C5E" w:rsidP="00DB0C5E">
                      <w:pPr>
                        <w:pStyle w:val="CopyrightPage"/>
                      </w:pPr>
                      <w:r w:rsidRPr="00AB772F">
                        <w:t xml:space="preserve">This document should not be considered as representative of the European Commission’s official position. </w:t>
                      </w:r>
                    </w:p>
                    <w:p w14:paraId="5A23B670" w14:textId="77777777" w:rsidR="00DB0C5E" w:rsidRPr="00AB772F" w:rsidRDefault="00DB0C5E" w:rsidP="00DB0C5E">
                      <w:pPr>
                        <w:pStyle w:val="CopyrightPage"/>
                      </w:pPr>
                      <w:r w:rsidRPr="00AB772F">
                        <w:t xml:space="preserve">Luxembourg: Publications Office of the European Union, </w:t>
                      </w:r>
                      <w:sdt>
                        <w:sdtPr>
                          <w:id w:val="-104118691"/>
                          <w:placeholder>
                            <w:docPart w:val="F0419E4CF31B4FEB96A3ABB99D90BE98"/>
                          </w:placeholder>
                          <w:temporary/>
                          <w:showingPlcHdr/>
                        </w:sdtPr>
                        <w:sdtEndPr/>
                        <w:sdtContent>
                          <w:r w:rsidRPr="00AB772F">
                            <w:rPr>
                              <w:color w:val="FF0000"/>
                            </w:rPr>
                            <w:t>&lt;Year&gt;</w:t>
                          </w:r>
                        </w:sdtContent>
                      </w:sdt>
                    </w:p>
                    <w:p w14:paraId="271AC82C" w14:textId="77777777" w:rsidR="00DB0C5E" w:rsidRPr="00AB772F" w:rsidRDefault="00DB0C5E" w:rsidP="00DB0C5E">
                      <w:pPr>
                        <w:pStyle w:val="CopyrightPageNoSpace"/>
                      </w:pPr>
                      <w:r w:rsidRPr="00AB772F">
                        <w:t xml:space="preserve">© European Climate, Infrastructure + Environment Executive Agency, </w:t>
                      </w:r>
                      <w:sdt>
                        <w:sdtPr>
                          <w:id w:val="-1335674353"/>
                          <w:placeholder>
                            <w:docPart w:val="3E992D9828CE4CEEAB9F352DD33C0B09"/>
                          </w:placeholder>
                          <w:temporary/>
                          <w:showingPlcHdr/>
                        </w:sdtPr>
                        <w:sdtEndPr/>
                        <w:sdtContent>
                          <w:r w:rsidRPr="00AB772F">
                            <w:rPr>
                              <w:color w:val="FF0000"/>
                            </w:rPr>
                            <w:t>&lt;Year&gt;</w:t>
                          </w:r>
                        </w:sdtContent>
                      </w:sdt>
                    </w:p>
                    <w:p w14:paraId="497DFF86" w14:textId="77777777" w:rsidR="00DB0C5E" w:rsidRPr="00AB772F" w:rsidRDefault="00DB0C5E" w:rsidP="00DB0C5E">
                      <w:pPr>
                        <w:pStyle w:val="CopyrightPageNoSpace"/>
                      </w:pPr>
                      <w:r w:rsidRPr="00AB772F">
                        <w:rPr>
                          <w:noProof/>
                        </w:rPr>
                        <w:drawing>
                          <wp:inline distT="0" distB="0" distL="0" distR="0" wp14:anchorId="35C06783" wp14:editId="314FED8C">
                            <wp:extent cx="917999" cy="320400"/>
                            <wp:effectExtent l="0" t="0" r="0" b="0"/>
                            <wp:docPr id="6" name="Picture 6" descr="Logo of the Creative Commons Attribution 4.0 International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Creative Commons Attribution 4.0 International licen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17999" cy="320400"/>
                                    </a:xfrm>
                                    <a:prstGeom prst="rect">
                                      <a:avLst/>
                                    </a:prstGeom>
                                  </pic:spPr>
                                </pic:pic>
                              </a:graphicData>
                            </a:graphic>
                          </wp:inline>
                        </w:drawing>
                      </w:r>
                    </w:p>
                    <w:p w14:paraId="01C092B9" w14:textId="305153A7" w:rsidR="00DB0C5E" w:rsidRPr="00AB772F" w:rsidRDefault="00DB0C5E" w:rsidP="00DB0C5E">
                      <w:pPr>
                        <w:pStyle w:val="CopyrightPageNoSpace"/>
                      </w:pPr>
                      <w:r w:rsidRPr="00AB772F">
                        <w:t>The Commission’s reuse policy is implemented by Commission Decision 2011/833/EU of 12</w:t>
                      </w:r>
                      <w:r w:rsidR="008C3166" w:rsidRPr="00AB772F">
                        <w:t> </w:t>
                      </w:r>
                      <w:r w:rsidRPr="00AB772F">
                        <w:t>December 2011 on the reuse of Commission documents (OJ L 330, 14.12.2011, p. 39, ELI:</w:t>
                      </w:r>
                      <w:r w:rsidR="008C3166" w:rsidRPr="00AB772F">
                        <w:t> </w:t>
                      </w:r>
                      <w:hyperlink r:id="rId26" w:history="1">
                        <w:r w:rsidRPr="00AB772F">
                          <w:rPr>
                            <w:rStyle w:val="Hyperlink"/>
                          </w:rPr>
                          <w:t>http://data.europa.eu/eli/dec/2011/833/oj</w:t>
                        </w:r>
                      </w:hyperlink>
                      <w:r w:rsidRPr="00AB772F">
                        <w:t>).</w:t>
                      </w:r>
                    </w:p>
                    <w:p w14:paraId="4CFAD337" w14:textId="4D85BAEC" w:rsidR="00085A3D" w:rsidRPr="00AB772F" w:rsidRDefault="00DB0C5E" w:rsidP="00DB0C5E">
                      <w:pPr>
                        <w:pStyle w:val="CopyrightPage"/>
                      </w:pPr>
                      <w:r w:rsidRPr="00AB772F">
                        <w:t>Unless otherwise noted, the reuse of this document is authorised under the Creative Commons Attribution 4.0 International (CC BY 4.0) licence (</w:t>
                      </w:r>
                      <w:hyperlink r:id="rId27" w:history="1">
                        <w:r w:rsidRPr="00AB772F">
                          <w:rPr>
                            <w:rStyle w:val="Hyperlink"/>
                          </w:rPr>
                          <w:t>https://creativecommons.org/licenses/by/4.0/</w:t>
                        </w:r>
                      </w:hyperlink>
                      <w:r w:rsidRPr="00AB772F">
                        <w:t>). This means that reuse is allowed, provided appropriate credit is given and any changes are indicated.</w:t>
                      </w:r>
                    </w:p>
                    <w:p w14:paraId="32041572" w14:textId="192B2172" w:rsidR="00DB0C5E" w:rsidRPr="00AB772F" w:rsidRDefault="00DB0C5E" w:rsidP="00DB0C5E">
                      <w:pPr>
                        <w:pStyle w:val="CopyrightPageNoSpaceAfter"/>
                      </w:pPr>
                      <w:r w:rsidRPr="00AB772F">
                        <w:rPr>
                          <w:color w:val="FF0000"/>
                        </w:rPr>
                        <w:t>Comment for CINEA – if your publication includes third party elements, include the following (if not remove this text):</w:t>
                      </w:r>
                      <w:r w:rsidRPr="00AB772F">
                        <w:rPr>
                          <w:color w:val="FF0000"/>
                        </w:rPr>
                        <w:br/>
                      </w:r>
                      <w:r w:rsidRPr="00AB772F">
                        <w:t>For any use or reproduction of elements that are not owned by the European Union, permission may need to be sought directly from the respective rightholders. The European Union does not own the copyright in relation to the following elements:</w:t>
                      </w:r>
                    </w:p>
                    <w:p w14:paraId="61B78D8E" w14:textId="77777777" w:rsidR="00DB0C5E" w:rsidRPr="00AB772F" w:rsidRDefault="00DB0C5E" w:rsidP="00DB0C5E">
                      <w:pPr>
                        <w:pStyle w:val="CopyrightPageNoSpace"/>
                      </w:pPr>
                      <w:r w:rsidRPr="00AB772F">
                        <w:t>—</w:t>
                      </w:r>
                      <w:r w:rsidRPr="00AB772F">
                        <w:tab/>
                        <w:t>[cover], [element concerned], [source: e.g. Fotolia.com],</w:t>
                      </w:r>
                    </w:p>
                    <w:p w14:paraId="59BE63F1" w14:textId="77777777" w:rsidR="00DB0C5E" w:rsidRPr="00AB772F" w:rsidRDefault="00DB0C5E" w:rsidP="00DB0C5E">
                      <w:pPr>
                        <w:pStyle w:val="CopyrightPageNoSpace"/>
                      </w:pPr>
                      <w:r w:rsidRPr="00AB772F">
                        <w:t>—</w:t>
                      </w:r>
                      <w:r w:rsidRPr="00AB772F">
                        <w:tab/>
                        <w:t>[page XX], [element by XX] [source: e.g. Unsplash.com].</w:t>
                      </w:r>
                    </w:p>
                    <w:p w14:paraId="5FC77F2D" w14:textId="0366C322" w:rsidR="008C3166" w:rsidRPr="00AB772F" w:rsidRDefault="00DB0C5E" w:rsidP="00DB0C5E">
                      <w:pPr>
                        <w:pStyle w:val="CopyrightPageNoSpaceAfter"/>
                      </w:pPr>
                      <w:r w:rsidRPr="00AB772F">
                        <w:rPr>
                          <w:color w:val="FF0000"/>
                        </w:rPr>
                        <w:t>Or, if the publication includes third party elements that can’t be individually listed, include the following (if not remove this text ):</w:t>
                      </w:r>
                      <w:r w:rsidRPr="00AB772F">
                        <w:rPr>
                          <w:color w:val="FF0000"/>
                        </w:rPr>
                        <w:br/>
                      </w:r>
                      <w:r w:rsidRPr="00AB772F">
                        <w:t>For any use or reproduction of elements that are not owned by the European Union, permission may need to be sought directly from the respective rightholders.</w:t>
                      </w:r>
                    </w:p>
                    <w:p w14:paraId="6876B5B5" w14:textId="2030635D" w:rsidR="008C3166" w:rsidRPr="00AB772F" w:rsidRDefault="00DB0C5E" w:rsidP="008C3166">
                      <w:pPr>
                        <w:pStyle w:val="CopyrightPageIdentifier"/>
                      </w:pPr>
                      <w:r w:rsidRPr="00AB772F">
                        <w:t>PDF</w:t>
                      </w:r>
                      <w:r w:rsidRPr="00AB772F">
                        <w:tab/>
                        <w:t xml:space="preserve">ISBN </w:t>
                      </w:r>
                      <w:sdt>
                        <w:sdtPr>
                          <w:id w:val="1085420124"/>
                          <w:placeholder>
                            <w:docPart w:val="58E3456E26184871AF40A206D76BDEDD"/>
                          </w:placeholder>
                          <w:temporary/>
                          <w:showingPlcHdr/>
                        </w:sdtPr>
                        <w:sdtEndPr/>
                        <w:sdtContent>
                          <w:r w:rsidRPr="00AB772F">
                            <w:t>&lt;xxx-xx-xx-xxxxx-x&gt;</w:t>
                          </w:r>
                        </w:sdtContent>
                      </w:sdt>
                      <w:r w:rsidRPr="00AB772F">
                        <w:tab/>
                        <w:t xml:space="preserve">ISSN </w:t>
                      </w:r>
                      <w:sdt>
                        <w:sdtPr>
                          <w:id w:val="937492998"/>
                          <w:placeholder>
                            <w:docPart w:val="B8AF2E53E91345FA9249E5FF48A9C2B2"/>
                          </w:placeholder>
                          <w:temporary/>
                          <w:showingPlcHdr/>
                        </w:sdtPr>
                        <w:sdtEndPr/>
                        <w:sdtContent>
                          <w:r w:rsidRPr="00AB772F">
                            <w:t>&lt;xxxx-xxxx&gt;</w:t>
                          </w:r>
                        </w:sdtContent>
                      </w:sdt>
                      <w:r w:rsidRPr="00AB772F">
                        <w:tab/>
                        <w:t>doi:10.</w:t>
                      </w:r>
                      <w:sdt>
                        <w:sdtPr>
                          <w:id w:val="-339625105"/>
                          <w:placeholder>
                            <w:docPart w:val="4DFB0050E311472795EFEB332904EB89"/>
                          </w:placeholder>
                          <w:temporary/>
                          <w:showingPlcHdr/>
                        </w:sdtPr>
                        <w:sdtEndPr/>
                        <w:sdtContent>
                          <w:r w:rsidRPr="00AB772F">
                            <w:t>&lt;xxxx/xx...x&gt;</w:t>
                          </w:r>
                        </w:sdtContent>
                      </w:sdt>
                      <w:r w:rsidRPr="00AB772F">
                        <w:tab/>
                      </w:r>
                      <w:sdt>
                        <w:sdtPr>
                          <w:id w:val="-427813270"/>
                          <w:placeholder>
                            <w:docPart w:val="1D10250C4C374F20AA0AEF1D3F0BDA7A"/>
                          </w:placeholder>
                          <w:temporary/>
                          <w:showingPlcHdr/>
                        </w:sdtPr>
                        <w:sdtEndPr/>
                        <w:sdtContent>
                          <w:r w:rsidRPr="00AB772F">
                            <w:t>&lt;xx-xx-xx-xxx-xx-x&gt;</w:t>
                          </w:r>
                        </w:sdtContent>
                      </w:sdt>
                    </w:p>
                  </w:txbxContent>
                </v:textbox>
                <w10:wrap type="topAndBottom" anchorx="page" anchory="margin"/>
                <w10:anchorlock/>
              </v:shape>
            </w:pict>
          </mc:Fallback>
        </mc:AlternateContent>
      </w:r>
    </w:p>
    <w:p w14:paraId="406E7A74" w14:textId="07E1E4DA" w:rsidR="00DB3E5B" w:rsidRPr="00AB772F" w:rsidRDefault="00AB71D6">
      <w:pPr>
        <w:pStyle w:val="TOCHeading"/>
      </w:pPr>
      <w:sdt>
        <w:sdtPr>
          <w:id w:val="-673873235"/>
          <w:dataBinding w:xpath="/Texts/OP_ReportPub_TOCHeading" w:storeItemID="{4EF90DE6-88B6-4264-9629-4D8DFDFE87D2}"/>
          <w:text w:multiLine="1"/>
        </w:sdtPr>
        <w:sdtEndPr/>
        <w:sdtContent>
          <w:r w:rsidR="001014AB" w:rsidRPr="00AB772F">
            <w:t>Contents</w:t>
          </w:r>
        </w:sdtContent>
      </w:sdt>
    </w:p>
    <w:p w14:paraId="623918AD" w14:textId="56DEAD9F" w:rsidR="00A450B1" w:rsidRDefault="00AB71D6">
      <w:pPr>
        <w:pStyle w:val="TOC1"/>
        <w:rPr>
          <w:rFonts w:asciiTheme="minorHAnsi" w:eastAsiaTheme="minorEastAsia" w:hAnsiTheme="minorHAnsi" w:cstheme="minorBidi"/>
          <w:b w:val="0"/>
          <w:noProof/>
          <w:kern w:val="2"/>
          <w:sz w:val="22"/>
          <w:szCs w:val="22"/>
          <w14:ligatures w14:val="standardContextual"/>
        </w:rPr>
      </w:pPr>
      <w:r w:rsidRPr="00AB772F">
        <w:fldChar w:fldCharType="begin"/>
      </w:r>
      <w:r w:rsidRPr="00AB772F">
        <w:instrText xml:space="preserve">TOC \o "1-3" \h </w:instrText>
      </w:r>
      <w:r w:rsidRPr="00AB772F">
        <w:fldChar w:fldCharType="separate"/>
      </w:r>
      <w:hyperlink w:anchor="_Toc164686177" w:history="1">
        <w:r w:rsidR="00A450B1" w:rsidRPr="00AA5181">
          <w:rPr>
            <w:rStyle w:val="Hyperlink"/>
            <w:noProof/>
          </w:rPr>
          <w:t>1.</w:t>
        </w:r>
        <w:r w:rsidR="00A450B1">
          <w:rPr>
            <w:rFonts w:asciiTheme="minorHAnsi" w:eastAsiaTheme="minorEastAsia" w:hAnsiTheme="minorHAnsi" w:cstheme="minorBidi"/>
            <w:b w:val="0"/>
            <w:noProof/>
            <w:kern w:val="2"/>
            <w:sz w:val="22"/>
            <w:szCs w:val="22"/>
            <w14:ligatures w14:val="standardContextual"/>
          </w:rPr>
          <w:tab/>
        </w:r>
        <w:r w:rsidR="00A450B1" w:rsidRPr="00AA5181">
          <w:rPr>
            <w:rStyle w:val="Hyperlink"/>
            <w:noProof/>
          </w:rPr>
          <w:t>Heading 1</w:t>
        </w:r>
        <w:r w:rsidR="00A450B1">
          <w:rPr>
            <w:noProof/>
          </w:rPr>
          <w:tab/>
        </w:r>
        <w:r w:rsidR="00A450B1">
          <w:rPr>
            <w:noProof/>
          </w:rPr>
          <w:fldChar w:fldCharType="begin"/>
        </w:r>
        <w:r w:rsidR="00A450B1">
          <w:rPr>
            <w:noProof/>
          </w:rPr>
          <w:instrText xml:space="preserve"> PAGEREF _Toc164686177 \h </w:instrText>
        </w:r>
        <w:r w:rsidR="00A450B1">
          <w:rPr>
            <w:noProof/>
          </w:rPr>
        </w:r>
        <w:r w:rsidR="00A450B1">
          <w:rPr>
            <w:noProof/>
          </w:rPr>
          <w:fldChar w:fldCharType="separate"/>
        </w:r>
        <w:r w:rsidR="002A57B4">
          <w:rPr>
            <w:noProof/>
          </w:rPr>
          <w:t>4</w:t>
        </w:r>
        <w:r w:rsidR="00A450B1">
          <w:rPr>
            <w:noProof/>
          </w:rPr>
          <w:fldChar w:fldCharType="end"/>
        </w:r>
      </w:hyperlink>
    </w:p>
    <w:p w14:paraId="437482F5" w14:textId="3D876958" w:rsidR="00A450B1" w:rsidRDefault="00AB71D6">
      <w:pPr>
        <w:pStyle w:val="TOC2"/>
        <w:rPr>
          <w:rFonts w:asciiTheme="minorHAnsi" w:eastAsiaTheme="minorEastAsia" w:hAnsiTheme="minorHAnsi" w:cstheme="minorBidi"/>
          <w:noProof/>
          <w:kern w:val="2"/>
          <w:sz w:val="22"/>
          <w:szCs w:val="22"/>
          <w14:ligatures w14:val="standardContextual"/>
        </w:rPr>
      </w:pPr>
      <w:hyperlink w:anchor="_Toc164686178" w:history="1">
        <w:r w:rsidR="00A450B1" w:rsidRPr="00AA5181">
          <w:rPr>
            <w:rStyle w:val="Hyperlink"/>
            <w:noProof/>
          </w:rPr>
          <w:t>1.1.</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Heading 2</w:t>
        </w:r>
        <w:r w:rsidR="00A450B1">
          <w:rPr>
            <w:noProof/>
          </w:rPr>
          <w:tab/>
        </w:r>
        <w:r w:rsidR="00A450B1">
          <w:rPr>
            <w:noProof/>
          </w:rPr>
          <w:fldChar w:fldCharType="begin"/>
        </w:r>
        <w:r w:rsidR="00A450B1">
          <w:rPr>
            <w:noProof/>
          </w:rPr>
          <w:instrText xml:space="preserve"> PAGEREF _Toc164686178 \h </w:instrText>
        </w:r>
        <w:r w:rsidR="00A450B1">
          <w:rPr>
            <w:noProof/>
          </w:rPr>
        </w:r>
        <w:r w:rsidR="00A450B1">
          <w:rPr>
            <w:noProof/>
          </w:rPr>
          <w:fldChar w:fldCharType="separate"/>
        </w:r>
        <w:r w:rsidR="002A57B4">
          <w:rPr>
            <w:noProof/>
          </w:rPr>
          <w:t>4</w:t>
        </w:r>
        <w:r w:rsidR="00A450B1">
          <w:rPr>
            <w:noProof/>
          </w:rPr>
          <w:fldChar w:fldCharType="end"/>
        </w:r>
      </w:hyperlink>
    </w:p>
    <w:p w14:paraId="67D0D03C" w14:textId="71D5D576" w:rsidR="00A450B1" w:rsidRDefault="00AB71D6">
      <w:pPr>
        <w:pStyle w:val="TOC3"/>
        <w:rPr>
          <w:rFonts w:asciiTheme="minorHAnsi" w:eastAsiaTheme="minorEastAsia" w:hAnsiTheme="minorHAnsi" w:cstheme="minorBidi"/>
          <w:noProof/>
          <w:kern w:val="2"/>
          <w:szCs w:val="22"/>
          <w14:ligatures w14:val="standardContextual"/>
        </w:rPr>
      </w:pPr>
      <w:hyperlink w:anchor="_Toc164686179" w:history="1">
        <w:r w:rsidR="00A450B1" w:rsidRPr="00AA5181">
          <w:rPr>
            <w:rStyle w:val="Hyperlink"/>
            <w:noProof/>
          </w:rPr>
          <w:t>1.1.1.</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Heading 3</w:t>
        </w:r>
        <w:r w:rsidR="00A450B1">
          <w:rPr>
            <w:noProof/>
          </w:rPr>
          <w:tab/>
        </w:r>
        <w:r w:rsidR="00A450B1">
          <w:rPr>
            <w:noProof/>
          </w:rPr>
          <w:fldChar w:fldCharType="begin"/>
        </w:r>
        <w:r w:rsidR="00A450B1">
          <w:rPr>
            <w:noProof/>
          </w:rPr>
          <w:instrText xml:space="preserve"> PAGEREF _Toc164686179 \h </w:instrText>
        </w:r>
        <w:r w:rsidR="00A450B1">
          <w:rPr>
            <w:noProof/>
          </w:rPr>
        </w:r>
        <w:r w:rsidR="00A450B1">
          <w:rPr>
            <w:noProof/>
          </w:rPr>
          <w:fldChar w:fldCharType="separate"/>
        </w:r>
        <w:r w:rsidR="002A57B4">
          <w:rPr>
            <w:noProof/>
          </w:rPr>
          <w:t>4</w:t>
        </w:r>
        <w:r w:rsidR="00A450B1">
          <w:rPr>
            <w:noProof/>
          </w:rPr>
          <w:fldChar w:fldCharType="end"/>
        </w:r>
      </w:hyperlink>
    </w:p>
    <w:p w14:paraId="50D188D4" w14:textId="2AB6927F" w:rsidR="00A450B1" w:rsidRDefault="00AB71D6">
      <w:pPr>
        <w:pStyle w:val="TOC1"/>
        <w:rPr>
          <w:rFonts w:asciiTheme="minorHAnsi" w:eastAsiaTheme="minorEastAsia" w:hAnsiTheme="minorHAnsi" w:cstheme="minorBidi"/>
          <w:b w:val="0"/>
          <w:noProof/>
          <w:kern w:val="2"/>
          <w:sz w:val="22"/>
          <w:szCs w:val="22"/>
          <w14:ligatures w14:val="standardContextual"/>
        </w:rPr>
      </w:pPr>
      <w:hyperlink w:anchor="_Toc164686180" w:history="1">
        <w:r w:rsidR="00A450B1" w:rsidRPr="00AA5181">
          <w:rPr>
            <w:rStyle w:val="Hyperlink"/>
            <w:noProof/>
          </w:rPr>
          <w:t>2.</w:t>
        </w:r>
        <w:r w:rsidR="00A450B1">
          <w:rPr>
            <w:rFonts w:asciiTheme="minorHAnsi" w:eastAsiaTheme="minorEastAsia" w:hAnsiTheme="minorHAnsi" w:cstheme="minorBidi"/>
            <w:b w:val="0"/>
            <w:noProof/>
            <w:kern w:val="2"/>
            <w:sz w:val="22"/>
            <w:szCs w:val="22"/>
            <w14:ligatures w14:val="standardContextual"/>
          </w:rPr>
          <w:tab/>
        </w:r>
        <w:r w:rsidR="00A450B1" w:rsidRPr="00AA5181">
          <w:rPr>
            <w:rStyle w:val="Hyperlink"/>
            <w:noProof/>
          </w:rPr>
          <w:t>Page geometry</w:t>
        </w:r>
        <w:r w:rsidR="00A450B1">
          <w:rPr>
            <w:noProof/>
          </w:rPr>
          <w:tab/>
        </w:r>
        <w:r w:rsidR="00A450B1">
          <w:rPr>
            <w:noProof/>
          </w:rPr>
          <w:fldChar w:fldCharType="begin"/>
        </w:r>
        <w:r w:rsidR="00A450B1">
          <w:rPr>
            <w:noProof/>
          </w:rPr>
          <w:instrText xml:space="preserve"> PAGEREF _Toc164686180 \h </w:instrText>
        </w:r>
        <w:r w:rsidR="00A450B1">
          <w:rPr>
            <w:noProof/>
          </w:rPr>
        </w:r>
        <w:r w:rsidR="00A450B1">
          <w:rPr>
            <w:noProof/>
          </w:rPr>
          <w:fldChar w:fldCharType="separate"/>
        </w:r>
        <w:r w:rsidR="002A57B4">
          <w:rPr>
            <w:noProof/>
          </w:rPr>
          <w:t>5</w:t>
        </w:r>
        <w:r w:rsidR="00A450B1">
          <w:rPr>
            <w:noProof/>
          </w:rPr>
          <w:fldChar w:fldCharType="end"/>
        </w:r>
      </w:hyperlink>
    </w:p>
    <w:p w14:paraId="117B1099" w14:textId="6EC0707C" w:rsidR="00A450B1" w:rsidRDefault="00AB71D6">
      <w:pPr>
        <w:pStyle w:val="TOC1"/>
        <w:rPr>
          <w:rFonts w:asciiTheme="minorHAnsi" w:eastAsiaTheme="minorEastAsia" w:hAnsiTheme="minorHAnsi" w:cstheme="minorBidi"/>
          <w:b w:val="0"/>
          <w:noProof/>
          <w:kern w:val="2"/>
          <w:sz w:val="22"/>
          <w:szCs w:val="22"/>
          <w14:ligatures w14:val="standardContextual"/>
        </w:rPr>
      </w:pPr>
      <w:hyperlink w:anchor="_Toc164686181" w:history="1">
        <w:r w:rsidR="00A450B1" w:rsidRPr="00AA5181">
          <w:rPr>
            <w:rStyle w:val="Hyperlink"/>
            <w:noProof/>
          </w:rPr>
          <w:t>3.</w:t>
        </w:r>
        <w:r w:rsidR="00A450B1">
          <w:rPr>
            <w:rFonts w:asciiTheme="minorHAnsi" w:eastAsiaTheme="minorEastAsia" w:hAnsiTheme="minorHAnsi" w:cstheme="minorBidi"/>
            <w:b w:val="0"/>
            <w:noProof/>
            <w:kern w:val="2"/>
            <w:sz w:val="22"/>
            <w:szCs w:val="22"/>
            <w14:ligatures w14:val="standardContextual"/>
          </w:rPr>
          <w:tab/>
        </w:r>
        <w:r w:rsidR="00A450B1" w:rsidRPr="00AA5181">
          <w:rPr>
            <w:rStyle w:val="Hyperlink"/>
            <w:noProof/>
          </w:rPr>
          <w:t>Other elements of the template</w:t>
        </w:r>
        <w:r w:rsidR="00A450B1">
          <w:rPr>
            <w:noProof/>
          </w:rPr>
          <w:tab/>
        </w:r>
        <w:r w:rsidR="00A450B1">
          <w:rPr>
            <w:noProof/>
          </w:rPr>
          <w:fldChar w:fldCharType="begin"/>
        </w:r>
        <w:r w:rsidR="00A450B1">
          <w:rPr>
            <w:noProof/>
          </w:rPr>
          <w:instrText xml:space="preserve"> PAGEREF _Toc164686181 \h </w:instrText>
        </w:r>
        <w:r w:rsidR="00A450B1">
          <w:rPr>
            <w:noProof/>
          </w:rPr>
        </w:r>
        <w:r w:rsidR="00A450B1">
          <w:rPr>
            <w:noProof/>
          </w:rPr>
          <w:fldChar w:fldCharType="separate"/>
        </w:r>
        <w:r w:rsidR="002A57B4">
          <w:rPr>
            <w:noProof/>
          </w:rPr>
          <w:t>6</w:t>
        </w:r>
        <w:r w:rsidR="00A450B1">
          <w:rPr>
            <w:noProof/>
          </w:rPr>
          <w:fldChar w:fldCharType="end"/>
        </w:r>
      </w:hyperlink>
    </w:p>
    <w:p w14:paraId="3938806B" w14:textId="3DB1D735" w:rsidR="00A450B1" w:rsidRDefault="00AB71D6">
      <w:pPr>
        <w:pStyle w:val="TOC2"/>
        <w:rPr>
          <w:rFonts w:asciiTheme="minorHAnsi" w:eastAsiaTheme="minorEastAsia" w:hAnsiTheme="minorHAnsi" w:cstheme="minorBidi"/>
          <w:noProof/>
          <w:kern w:val="2"/>
          <w:sz w:val="22"/>
          <w:szCs w:val="22"/>
          <w14:ligatures w14:val="standardContextual"/>
        </w:rPr>
      </w:pPr>
      <w:hyperlink w:anchor="_Toc164686182" w:history="1">
        <w:r w:rsidR="00A450B1" w:rsidRPr="00AA5181">
          <w:rPr>
            <w:rStyle w:val="Hyperlink"/>
            <w:noProof/>
          </w:rPr>
          <w:t>3.1.</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Body text</w:t>
        </w:r>
        <w:r w:rsidR="00A450B1">
          <w:rPr>
            <w:noProof/>
          </w:rPr>
          <w:tab/>
        </w:r>
        <w:r w:rsidR="00A450B1">
          <w:rPr>
            <w:noProof/>
          </w:rPr>
          <w:fldChar w:fldCharType="begin"/>
        </w:r>
        <w:r w:rsidR="00A450B1">
          <w:rPr>
            <w:noProof/>
          </w:rPr>
          <w:instrText xml:space="preserve"> PAGEREF _Toc164686182 \h </w:instrText>
        </w:r>
        <w:r w:rsidR="00A450B1">
          <w:rPr>
            <w:noProof/>
          </w:rPr>
        </w:r>
        <w:r w:rsidR="00A450B1">
          <w:rPr>
            <w:noProof/>
          </w:rPr>
          <w:fldChar w:fldCharType="separate"/>
        </w:r>
        <w:r w:rsidR="002A57B4">
          <w:rPr>
            <w:noProof/>
          </w:rPr>
          <w:t>6</w:t>
        </w:r>
        <w:r w:rsidR="00A450B1">
          <w:rPr>
            <w:noProof/>
          </w:rPr>
          <w:fldChar w:fldCharType="end"/>
        </w:r>
      </w:hyperlink>
    </w:p>
    <w:p w14:paraId="47A3639C" w14:textId="2B932A1C" w:rsidR="00A450B1" w:rsidRDefault="00AB71D6">
      <w:pPr>
        <w:pStyle w:val="TOC2"/>
        <w:rPr>
          <w:rFonts w:asciiTheme="minorHAnsi" w:eastAsiaTheme="minorEastAsia" w:hAnsiTheme="minorHAnsi" w:cstheme="minorBidi"/>
          <w:noProof/>
          <w:kern w:val="2"/>
          <w:sz w:val="22"/>
          <w:szCs w:val="22"/>
          <w14:ligatures w14:val="standardContextual"/>
        </w:rPr>
      </w:pPr>
      <w:hyperlink w:anchor="_Toc164686183" w:history="1">
        <w:r w:rsidR="00A450B1" w:rsidRPr="00AA5181">
          <w:rPr>
            <w:rStyle w:val="Hyperlink"/>
            <w:noProof/>
          </w:rPr>
          <w:t>3.2.</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Footnote and endnotes</w:t>
        </w:r>
        <w:r w:rsidR="00A450B1">
          <w:rPr>
            <w:noProof/>
          </w:rPr>
          <w:tab/>
        </w:r>
        <w:r w:rsidR="00A450B1">
          <w:rPr>
            <w:noProof/>
          </w:rPr>
          <w:fldChar w:fldCharType="begin"/>
        </w:r>
        <w:r w:rsidR="00A450B1">
          <w:rPr>
            <w:noProof/>
          </w:rPr>
          <w:instrText xml:space="preserve"> PAGEREF _Toc164686183 \h </w:instrText>
        </w:r>
        <w:r w:rsidR="00A450B1">
          <w:rPr>
            <w:noProof/>
          </w:rPr>
        </w:r>
        <w:r w:rsidR="00A450B1">
          <w:rPr>
            <w:noProof/>
          </w:rPr>
          <w:fldChar w:fldCharType="separate"/>
        </w:r>
        <w:r w:rsidR="002A57B4">
          <w:rPr>
            <w:noProof/>
          </w:rPr>
          <w:t>6</w:t>
        </w:r>
        <w:r w:rsidR="00A450B1">
          <w:rPr>
            <w:noProof/>
          </w:rPr>
          <w:fldChar w:fldCharType="end"/>
        </w:r>
      </w:hyperlink>
    </w:p>
    <w:p w14:paraId="6231303C" w14:textId="28E28E4B" w:rsidR="00A450B1" w:rsidRDefault="00AB71D6">
      <w:pPr>
        <w:pStyle w:val="TOC2"/>
        <w:rPr>
          <w:rFonts w:asciiTheme="minorHAnsi" w:eastAsiaTheme="minorEastAsia" w:hAnsiTheme="minorHAnsi" w:cstheme="minorBidi"/>
          <w:noProof/>
          <w:kern w:val="2"/>
          <w:sz w:val="22"/>
          <w:szCs w:val="22"/>
          <w14:ligatures w14:val="standardContextual"/>
        </w:rPr>
      </w:pPr>
      <w:hyperlink w:anchor="_Toc164686184" w:history="1">
        <w:r w:rsidR="00A450B1" w:rsidRPr="00AA5181">
          <w:rPr>
            <w:rStyle w:val="Hyperlink"/>
            <w:noProof/>
          </w:rPr>
          <w:t>3.3.</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Lists</w:t>
        </w:r>
        <w:r w:rsidR="00A450B1">
          <w:rPr>
            <w:noProof/>
          </w:rPr>
          <w:tab/>
        </w:r>
        <w:r w:rsidR="00A450B1">
          <w:rPr>
            <w:noProof/>
          </w:rPr>
          <w:fldChar w:fldCharType="begin"/>
        </w:r>
        <w:r w:rsidR="00A450B1">
          <w:rPr>
            <w:noProof/>
          </w:rPr>
          <w:instrText xml:space="preserve"> PAGEREF _Toc164686184 \h </w:instrText>
        </w:r>
        <w:r w:rsidR="00A450B1">
          <w:rPr>
            <w:noProof/>
          </w:rPr>
        </w:r>
        <w:r w:rsidR="00A450B1">
          <w:rPr>
            <w:noProof/>
          </w:rPr>
          <w:fldChar w:fldCharType="separate"/>
        </w:r>
        <w:r w:rsidR="002A57B4">
          <w:rPr>
            <w:noProof/>
          </w:rPr>
          <w:t>6</w:t>
        </w:r>
        <w:r w:rsidR="00A450B1">
          <w:rPr>
            <w:noProof/>
          </w:rPr>
          <w:fldChar w:fldCharType="end"/>
        </w:r>
      </w:hyperlink>
    </w:p>
    <w:p w14:paraId="14146277" w14:textId="5065CB0A" w:rsidR="00A450B1" w:rsidRDefault="00AB71D6">
      <w:pPr>
        <w:pStyle w:val="TOC3"/>
        <w:rPr>
          <w:rFonts w:asciiTheme="minorHAnsi" w:eastAsiaTheme="minorEastAsia" w:hAnsiTheme="minorHAnsi" w:cstheme="minorBidi"/>
          <w:noProof/>
          <w:kern w:val="2"/>
          <w:szCs w:val="22"/>
          <w14:ligatures w14:val="standardContextual"/>
        </w:rPr>
      </w:pPr>
      <w:hyperlink w:anchor="_Toc164686185" w:history="1">
        <w:r w:rsidR="00A450B1" w:rsidRPr="00AA5181">
          <w:rPr>
            <w:rStyle w:val="Hyperlink"/>
            <w:noProof/>
          </w:rPr>
          <w:t>3.3.1.</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Dashed list</w:t>
        </w:r>
        <w:r w:rsidR="00A450B1">
          <w:rPr>
            <w:noProof/>
          </w:rPr>
          <w:tab/>
        </w:r>
        <w:r w:rsidR="00A450B1">
          <w:rPr>
            <w:noProof/>
          </w:rPr>
          <w:fldChar w:fldCharType="begin"/>
        </w:r>
        <w:r w:rsidR="00A450B1">
          <w:rPr>
            <w:noProof/>
          </w:rPr>
          <w:instrText xml:space="preserve"> PAGEREF _Toc164686185 \h </w:instrText>
        </w:r>
        <w:r w:rsidR="00A450B1">
          <w:rPr>
            <w:noProof/>
          </w:rPr>
        </w:r>
        <w:r w:rsidR="00A450B1">
          <w:rPr>
            <w:noProof/>
          </w:rPr>
          <w:fldChar w:fldCharType="separate"/>
        </w:r>
        <w:r w:rsidR="002A57B4">
          <w:rPr>
            <w:noProof/>
          </w:rPr>
          <w:t>7</w:t>
        </w:r>
        <w:r w:rsidR="00A450B1">
          <w:rPr>
            <w:noProof/>
          </w:rPr>
          <w:fldChar w:fldCharType="end"/>
        </w:r>
      </w:hyperlink>
    </w:p>
    <w:p w14:paraId="6D121B96" w14:textId="4F2DEAE9" w:rsidR="00A450B1" w:rsidRDefault="00AB71D6">
      <w:pPr>
        <w:pStyle w:val="TOC3"/>
        <w:rPr>
          <w:rFonts w:asciiTheme="minorHAnsi" w:eastAsiaTheme="minorEastAsia" w:hAnsiTheme="minorHAnsi" w:cstheme="minorBidi"/>
          <w:noProof/>
          <w:kern w:val="2"/>
          <w:szCs w:val="22"/>
          <w14:ligatures w14:val="standardContextual"/>
        </w:rPr>
      </w:pPr>
      <w:hyperlink w:anchor="_Toc164686186" w:history="1">
        <w:r w:rsidR="00A450B1" w:rsidRPr="00AA5181">
          <w:rPr>
            <w:rStyle w:val="Hyperlink"/>
            <w:noProof/>
          </w:rPr>
          <w:t>3.3.2.</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Mixed list</w:t>
        </w:r>
        <w:r w:rsidR="00A450B1">
          <w:rPr>
            <w:noProof/>
          </w:rPr>
          <w:tab/>
        </w:r>
        <w:r w:rsidR="00A450B1">
          <w:rPr>
            <w:noProof/>
          </w:rPr>
          <w:fldChar w:fldCharType="begin"/>
        </w:r>
        <w:r w:rsidR="00A450B1">
          <w:rPr>
            <w:noProof/>
          </w:rPr>
          <w:instrText xml:space="preserve"> PAGEREF _Toc164686186 \h </w:instrText>
        </w:r>
        <w:r w:rsidR="00A450B1">
          <w:rPr>
            <w:noProof/>
          </w:rPr>
        </w:r>
        <w:r w:rsidR="00A450B1">
          <w:rPr>
            <w:noProof/>
          </w:rPr>
          <w:fldChar w:fldCharType="separate"/>
        </w:r>
        <w:r w:rsidR="002A57B4">
          <w:rPr>
            <w:noProof/>
          </w:rPr>
          <w:t>7</w:t>
        </w:r>
        <w:r w:rsidR="00A450B1">
          <w:rPr>
            <w:noProof/>
          </w:rPr>
          <w:fldChar w:fldCharType="end"/>
        </w:r>
      </w:hyperlink>
    </w:p>
    <w:p w14:paraId="6AB937B6" w14:textId="384C6123" w:rsidR="00A450B1" w:rsidRDefault="00AB71D6">
      <w:pPr>
        <w:pStyle w:val="TOC3"/>
        <w:rPr>
          <w:rFonts w:asciiTheme="minorHAnsi" w:eastAsiaTheme="minorEastAsia" w:hAnsiTheme="minorHAnsi" w:cstheme="minorBidi"/>
          <w:noProof/>
          <w:kern w:val="2"/>
          <w:szCs w:val="22"/>
          <w14:ligatures w14:val="standardContextual"/>
        </w:rPr>
      </w:pPr>
      <w:hyperlink w:anchor="_Toc164686187" w:history="1">
        <w:r w:rsidR="00A450B1" w:rsidRPr="00AA5181">
          <w:rPr>
            <w:rStyle w:val="Hyperlink"/>
            <w:noProof/>
          </w:rPr>
          <w:t>3.3.3.</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Bulleted list</w:t>
        </w:r>
        <w:r w:rsidR="00A450B1">
          <w:rPr>
            <w:noProof/>
          </w:rPr>
          <w:tab/>
        </w:r>
        <w:r w:rsidR="00A450B1">
          <w:rPr>
            <w:noProof/>
          </w:rPr>
          <w:fldChar w:fldCharType="begin"/>
        </w:r>
        <w:r w:rsidR="00A450B1">
          <w:rPr>
            <w:noProof/>
          </w:rPr>
          <w:instrText xml:space="preserve"> PAGEREF _Toc164686187 \h </w:instrText>
        </w:r>
        <w:r w:rsidR="00A450B1">
          <w:rPr>
            <w:noProof/>
          </w:rPr>
        </w:r>
        <w:r w:rsidR="00A450B1">
          <w:rPr>
            <w:noProof/>
          </w:rPr>
          <w:fldChar w:fldCharType="separate"/>
        </w:r>
        <w:r w:rsidR="002A57B4">
          <w:rPr>
            <w:noProof/>
          </w:rPr>
          <w:t>7</w:t>
        </w:r>
        <w:r w:rsidR="00A450B1">
          <w:rPr>
            <w:noProof/>
          </w:rPr>
          <w:fldChar w:fldCharType="end"/>
        </w:r>
      </w:hyperlink>
    </w:p>
    <w:p w14:paraId="5E9B2273" w14:textId="12D4E88F" w:rsidR="00A450B1" w:rsidRDefault="00AB71D6">
      <w:pPr>
        <w:pStyle w:val="TOC3"/>
        <w:rPr>
          <w:rFonts w:asciiTheme="minorHAnsi" w:eastAsiaTheme="minorEastAsia" w:hAnsiTheme="minorHAnsi" w:cstheme="minorBidi"/>
          <w:noProof/>
          <w:kern w:val="2"/>
          <w:szCs w:val="22"/>
          <w14:ligatures w14:val="standardContextual"/>
        </w:rPr>
      </w:pPr>
      <w:hyperlink w:anchor="_Toc164686188" w:history="1">
        <w:r w:rsidR="00A450B1" w:rsidRPr="00AA5181">
          <w:rPr>
            <w:rStyle w:val="Hyperlink"/>
            <w:noProof/>
          </w:rPr>
          <w:t>3.3.4.</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Numbered list with indent</w:t>
        </w:r>
        <w:r w:rsidR="00A450B1">
          <w:rPr>
            <w:noProof/>
          </w:rPr>
          <w:tab/>
        </w:r>
        <w:r w:rsidR="00A450B1">
          <w:rPr>
            <w:noProof/>
          </w:rPr>
          <w:fldChar w:fldCharType="begin"/>
        </w:r>
        <w:r w:rsidR="00A450B1">
          <w:rPr>
            <w:noProof/>
          </w:rPr>
          <w:instrText xml:space="preserve"> PAGEREF _Toc164686188 \h </w:instrText>
        </w:r>
        <w:r w:rsidR="00A450B1">
          <w:rPr>
            <w:noProof/>
          </w:rPr>
        </w:r>
        <w:r w:rsidR="00A450B1">
          <w:rPr>
            <w:noProof/>
          </w:rPr>
          <w:fldChar w:fldCharType="separate"/>
        </w:r>
        <w:r w:rsidR="002A57B4">
          <w:rPr>
            <w:noProof/>
          </w:rPr>
          <w:t>7</w:t>
        </w:r>
        <w:r w:rsidR="00A450B1">
          <w:rPr>
            <w:noProof/>
          </w:rPr>
          <w:fldChar w:fldCharType="end"/>
        </w:r>
      </w:hyperlink>
    </w:p>
    <w:p w14:paraId="00856DBF" w14:textId="1A6AAEC9" w:rsidR="00A450B1" w:rsidRDefault="00AB71D6">
      <w:pPr>
        <w:pStyle w:val="TOC3"/>
        <w:rPr>
          <w:rFonts w:asciiTheme="minorHAnsi" w:eastAsiaTheme="minorEastAsia" w:hAnsiTheme="minorHAnsi" w:cstheme="minorBidi"/>
          <w:noProof/>
          <w:kern w:val="2"/>
          <w:szCs w:val="22"/>
          <w14:ligatures w14:val="standardContextual"/>
        </w:rPr>
      </w:pPr>
      <w:hyperlink w:anchor="_Toc164686189" w:history="1">
        <w:r w:rsidR="00A450B1" w:rsidRPr="00AA5181">
          <w:rPr>
            <w:rStyle w:val="Hyperlink"/>
            <w:noProof/>
          </w:rPr>
          <w:t>3.3.5.</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Numbered list</w:t>
        </w:r>
        <w:r w:rsidR="00A450B1">
          <w:rPr>
            <w:noProof/>
          </w:rPr>
          <w:tab/>
        </w:r>
        <w:r w:rsidR="00A450B1">
          <w:rPr>
            <w:noProof/>
          </w:rPr>
          <w:fldChar w:fldCharType="begin"/>
        </w:r>
        <w:r w:rsidR="00A450B1">
          <w:rPr>
            <w:noProof/>
          </w:rPr>
          <w:instrText xml:space="preserve"> PAGEREF _Toc164686189 \h </w:instrText>
        </w:r>
        <w:r w:rsidR="00A450B1">
          <w:rPr>
            <w:noProof/>
          </w:rPr>
        </w:r>
        <w:r w:rsidR="00A450B1">
          <w:rPr>
            <w:noProof/>
          </w:rPr>
          <w:fldChar w:fldCharType="separate"/>
        </w:r>
        <w:r w:rsidR="002A57B4">
          <w:rPr>
            <w:noProof/>
          </w:rPr>
          <w:t>8</w:t>
        </w:r>
        <w:r w:rsidR="00A450B1">
          <w:rPr>
            <w:noProof/>
          </w:rPr>
          <w:fldChar w:fldCharType="end"/>
        </w:r>
      </w:hyperlink>
    </w:p>
    <w:p w14:paraId="19CFF54E" w14:textId="29ECE0F6" w:rsidR="00A450B1" w:rsidRDefault="00AB71D6">
      <w:pPr>
        <w:pStyle w:val="TOC2"/>
        <w:rPr>
          <w:rFonts w:asciiTheme="minorHAnsi" w:eastAsiaTheme="minorEastAsia" w:hAnsiTheme="minorHAnsi" w:cstheme="minorBidi"/>
          <w:noProof/>
          <w:kern w:val="2"/>
          <w:sz w:val="22"/>
          <w:szCs w:val="22"/>
          <w14:ligatures w14:val="standardContextual"/>
        </w:rPr>
      </w:pPr>
      <w:hyperlink w:anchor="_Toc164686190" w:history="1">
        <w:r w:rsidR="00A450B1" w:rsidRPr="00AA5181">
          <w:rPr>
            <w:rStyle w:val="Hyperlink"/>
            <w:noProof/>
          </w:rPr>
          <w:t>3.4.</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Pictures</w:t>
        </w:r>
        <w:r w:rsidR="00A450B1">
          <w:rPr>
            <w:noProof/>
          </w:rPr>
          <w:tab/>
        </w:r>
        <w:r w:rsidR="00A450B1">
          <w:rPr>
            <w:noProof/>
          </w:rPr>
          <w:fldChar w:fldCharType="begin"/>
        </w:r>
        <w:r w:rsidR="00A450B1">
          <w:rPr>
            <w:noProof/>
          </w:rPr>
          <w:instrText xml:space="preserve"> PAGEREF _Toc164686190 \h </w:instrText>
        </w:r>
        <w:r w:rsidR="00A450B1">
          <w:rPr>
            <w:noProof/>
          </w:rPr>
        </w:r>
        <w:r w:rsidR="00A450B1">
          <w:rPr>
            <w:noProof/>
          </w:rPr>
          <w:fldChar w:fldCharType="separate"/>
        </w:r>
        <w:r w:rsidR="002A57B4">
          <w:rPr>
            <w:noProof/>
          </w:rPr>
          <w:t>8</w:t>
        </w:r>
        <w:r w:rsidR="00A450B1">
          <w:rPr>
            <w:noProof/>
          </w:rPr>
          <w:fldChar w:fldCharType="end"/>
        </w:r>
      </w:hyperlink>
    </w:p>
    <w:p w14:paraId="5A027EA9" w14:textId="47F53195" w:rsidR="00A450B1" w:rsidRDefault="00AB71D6">
      <w:pPr>
        <w:pStyle w:val="TOC3"/>
        <w:rPr>
          <w:rFonts w:asciiTheme="minorHAnsi" w:eastAsiaTheme="minorEastAsia" w:hAnsiTheme="minorHAnsi" w:cstheme="minorBidi"/>
          <w:noProof/>
          <w:kern w:val="2"/>
          <w:szCs w:val="22"/>
          <w14:ligatures w14:val="standardContextual"/>
        </w:rPr>
      </w:pPr>
      <w:hyperlink w:anchor="_Toc164686191" w:history="1">
        <w:r w:rsidR="00A450B1" w:rsidRPr="00AA5181">
          <w:rPr>
            <w:rStyle w:val="Hyperlink"/>
            <w:noProof/>
          </w:rPr>
          <w:t>3.4.1.</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Pictures inserted in line with text</w:t>
        </w:r>
        <w:r w:rsidR="00A450B1">
          <w:rPr>
            <w:noProof/>
          </w:rPr>
          <w:tab/>
        </w:r>
        <w:r w:rsidR="00A450B1">
          <w:rPr>
            <w:noProof/>
          </w:rPr>
          <w:fldChar w:fldCharType="begin"/>
        </w:r>
        <w:r w:rsidR="00A450B1">
          <w:rPr>
            <w:noProof/>
          </w:rPr>
          <w:instrText xml:space="preserve"> PAGEREF _Toc164686191 \h </w:instrText>
        </w:r>
        <w:r w:rsidR="00A450B1">
          <w:rPr>
            <w:noProof/>
          </w:rPr>
        </w:r>
        <w:r w:rsidR="00A450B1">
          <w:rPr>
            <w:noProof/>
          </w:rPr>
          <w:fldChar w:fldCharType="separate"/>
        </w:r>
        <w:r w:rsidR="002A57B4">
          <w:rPr>
            <w:noProof/>
          </w:rPr>
          <w:t>8</w:t>
        </w:r>
        <w:r w:rsidR="00A450B1">
          <w:rPr>
            <w:noProof/>
          </w:rPr>
          <w:fldChar w:fldCharType="end"/>
        </w:r>
      </w:hyperlink>
    </w:p>
    <w:p w14:paraId="2CC2101F" w14:textId="452F388E" w:rsidR="00A450B1" w:rsidRDefault="00AB71D6">
      <w:pPr>
        <w:pStyle w:val="TOC3"/>
        <w:rPr>
          <w:rFonts w:asciiTheme="minorHAnsi" w:eastAsiaTheme="minorEastAsia" w:hAnsiTheme="minorHAnsi" w:cstheme="minorBidi"/>
          <w:noProof/>
          <w:kern w:val="2"/>
          <w:szCs w:val="22"/>
          <w14:ligatures w14:val="standardContextual"/>
        </w:rPr>
      </w:pPr>
      <w:hyperlink w:anchor="_Toc164686192" w:history="1">
        <w:r w:rsidR="00A450B1" w:rsidRPr="00AA5181">
          <w:rPr>
            <w:rStyle w:val="Hyperlink"/>
            <w:noProof/>
          </w:rPr>
          <w:t>3.4.2.</w:t>
        </w:r>
        <w:r w:rsidR="00A450B1">
          <w:rPr>
            <w:rFonts w:asciiTheme="minorHAnsi" w:eastAsiaTheme="minorEastAsia" w:hAnsiTheme="minorHAnsi" w:cstheme="minorBidi"/>
            <w:noProof/>
            <w:kern w:val="2"/>
            <w:szCs w:val="22"/>
            <w14:ligatures w14:val="standardContextual"/>
          </w:rPr>
          <w:tab/>
        </w:r>
        <w:r w:rsidR="00A450B1" w:rsidRPr="00AA5181">
          <w:rPr>
            <w:rStyle w:val="Hyperlink"/>
            <w:noProof/>
          </w:rPr>
          <w:t>Pictures with text wrapping</w:t>
        </w:r>
        <w:r w:rsidR="00A450B1">
          <w:rPr>
            <w:noProof/>
          </w:rPr>
          <w:tab/>
        </w:r>
        <w:r w:rsidR="00A450B1">
          <w:rPr>
            <w:noProof/>
          </w:rPr>
          <w:fldChar w:fldCharType="begin"/>
        </w:r>
        <w:r w:rsidR="00A450B1">
          <w:rPr>
            <w:noProof/>
          </w:rPr>
          <w:instrText xml:space="preserve"> PAGEREF _Toc164686192 \h </w:instrText>
        </w:r>
        <w:r w:rsidR="00A450B1">
          <w:rPr>
            <w:noProof/>
          </w:rPr>
        </w:r>
        <w:r w:rsidR="00A450B1">
          <w:rPr>
            <w:noProof/>
          </w:rPr>
          <w:fldChar w:fldCharType="separate"/>
        </w:r>
        <w:r w:rsidR="002A57B4">
          <w:rPr>
            <w:noProof/>
          </w:rPr>
          <w:t>9</w:t>
        </w:r>
        <w:r w:rsidR="00A450B1">
          <w:rPr>
            <w:noProof/>
          </w:rPr>
          <w:fldChar w:fldCharType="end"/>
        </w:r>
      </w:hyperlink>
    </w:p>
    <w:p w14:paraId="2BF134A7" w14:textId="7FF643B2" w:rsidR="00A450B1" w:rsidRDefault="00AB71D6">
      <w:pPr>
        <w:pStyle w:val="TOC2"/>
        <w:rPr>
          <w:rFonts w:asciiTheme="minorHAnsi" w:eastAsiaTheme="minorEastAsia" w:hAnsiTheme="minorHAnsi" w:cstheme="minorBidi"/>
          <w:noProof/>
          <w:kern w:val="2"/>
          <w:sz w:val="22"/>
          <w:szCs w:val="22"/>
          <w14:ligatures w14:val="standardContextual"/>
        </w:rPr>
      </w:pPr>
      <w:hyperlink w:anchor="_Toc164686193" w:history="1">
        <w:r w:rsidR="00A450B1" w:rsidRPr="00AA5181">
          <w:rPr>
            <w:rStyle w:val="Hyperlink"/>
            <w:noProof/>
          </w:rPr>
          <w:t>3.5.</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Boxes</w:t>
        </w:r>
        <w:r w:rsidR="00A450B1">
          <w:rPr>
            <w:noProof/>
          </w:rPr>
          <w:tab/>
        </w:r>
        <w:r w:rsidR="00A450B1">
          <w:rPr>
            <w:noProof/>
          </w:rPr>
          <w:fldChar w:fldCharType="begin"/>
        </w:r>
        <w:r w:rsidR="00A450B1">
          <w:rPr>
            <w:noProof/>
          </w:rPr>
          <w:instrText xml:space="preserve"> PAGEREF _Toc164686193 \h </w:instrText>
        </w:r>
        <w:r w:rsidR="00A450B1">
          <w:rPr>
            <w:noProof/>
          </w:rPr>
        </w:r>
        <w:r w:rsidR="00A450B1">
          <w:rPr>
            <w:noProof/>
          </w:rPr>
          <w:fldChar w:fldCharType="separate"/>
        </w:r>
        <w:r w:rsidR="002A57B4">
          <w:rPr>
            <w:noProof/>
          </w:rPr>
          <w:t>10</w:t>
        </w:r>
        <w:r w:rsidR="00A450B1">
          <w:rPr>
            <w:noProof/>
          </w:rPr>
          <w:fldChar w:fldCharType="end"/>
        </w:r>
      </w:hyperlink>
    </w:p>
    <w:p w14:paraId="5F7DB7C5" w14:textId="1E844955" w:rsidR="00A450B1" w:rsidRDefault="00AB71D6">
      <w:pPr>
        <w:pStyle w:val="TOC2"/>
        <w:rPr>
          <w:rFonts w:asciiTheme="minorHAnsi" w:eastAsiaTheme="minorEastAsia" w:hAnsiTheme="minorHAnsi" w:cstheme="minorBidi"/>
          <w:noProof/>
          <w:kern w:val="2"/>
          <w:sz w:val="22"/>
          <w:szCs w:val="22"/>
          <w14:ligatures w14:val="standardContextual"/>
        </w:rPr>
      </w:pPr>
      <w:hyperlink w:anchor="_Toc164686194" w:history="1">
        <w:r w:rsidR="00A450B1" w:rsidRPr="00AA5181">
          <w:rPr>
            <w:rStyle w:val="Hyperlink"/>
            <w:noProof/>
          </w:rPr>
          <w:t>3.6.</w:t>
        </w:r>
        <w:r w:rsidR="00A450B1">
          <w:rPr>
            <w:rFonts w:asciiTheme="minorHAnsi" w:eastAsiaTheme="minorEastAsia" w:hAnsiTheme="minorHAnsi" w:cstheme="minorBidi"/>
            <w:noProof/>
            <w:kern w:val="2"/>
            <w:sz w:val="22"/>
            <w:szCs w:val="22"/>
            <w14:ligatures w14:val="standardContextual"/>
          </w:rPr>
          <w:tab/>
        </w:r>
        <w:r w:rsidR="00A450B1" w:rsidRPr="00AA5181">
          <w:rPr>
            <w:rStyle w:val="Hyperlink"/>
            <w:noProof/>
          </w:rPr>
          <w:t>Tables</w:t>
        </w:r>
        <w:r w:rsidR="00A450B1">
          <w:rPr>
            <w:noProof/>
          </w:rPr>
          <w:tab/>
        </w:r>
        <w:r w:rsidR="00A450B1">
          <w:rPr>
            <w:noProof/>
          </w:rPr>
          <w:fldChar w:fldCharType="begin"/>
        </w:r>
        <w:r w:rsidR="00A450B1">
          <w:rPr>
            <w:noProof/>
          </w:rPr>
          <w:instrText xml:space="preserve"> PAGEREF _Toc164686194 \h </w:instrText>
        </w:r>
        <w:r w:rsidR="00A450B1">
          <w:rPr>
            <w:noProof/>
          </w:rPr>
        </w:r>
        <w:r w:rsidR="00A450B1">
          <w:rPr>
            <w:noProof/>
          </w:rPr>
          <w:fldChar w:fldCharType="separate"/>
        </w:r>
        <w:r w:rsidR="002A57B4">
          <w:rPr>
            <w:noProof/>
          </w:rPr>
          <w:t>11</w:t>
        </w:r>
        <w:r w:rsidR="00A450B1">
          <w:rPr>
            <w:noProof/>
          </w:rPr>
          <w:fldChar w:fldCharType="end"/>
        </w:r>
      </w:hyperlink>
    </w:p>
    <w:p w14:paraId="695C9745" w14:textId="74FFD6E2" w:rsidR="00DB3E5B" w:rsidRPr="00AB772F" w:rsidRDefault="00AB71D6">
      <w:r w:rsidRPr="00AB772F">
        <w:fldChar w:fldCharType="end"/>
      </w:r>
    </w:p>
    <w:p w14:paraId="202417D2" w14:textId="2E302400" w:rsidR="00DB3E5B" w:rsidRPr="00AB772F" w:rsidRDefault="00DB3E5B">
      <w:pPr>
        <w:sectPr w:rsidR="00DB3E5B" w:rsidRPr="00AB772F" w:rsidSect="00291FB2">
          <w:headerReference w:type="default" r:id="rId28"/>
          <w:footerReference w:type="default" r:id="rId29"/>
          <w:endnotePr>
            <w:pos w:val="sectEnd"/>
            <w:numFmt w:val="lowerLetter"/>
          </w:endnotePr>
          <w:pgSz w:w="11907" w:h="16839" w:code="9"/>
          <w:pgMar w:top="1701" w:right="1701" w:bottom="1247" w:left="1701" w:header="567" w:footer="567" w:gutter="0"/>
          <w:cols w:space="720"/>
        </w:sectPr>
      </w:pPr>
    </w:p>
    <w:p w14:paraId="10048EA3" w14:textId="1863FE92" w:rsidR="009A2EF6" w:rsidRPr="00AB772F" w:rsidRDefault="009A2EF6" w:rsidP="0042278A">
      <w:pPr>
        <w:pStyle w:val="Heading1"/>
        <w:spacing w:before="0"/>
      </w:pPr>
      <w:bookmarkStart w:id="0" w:name="_Toc120028953"/>
      <w:bookmarkStart w:id="1" w:name="_Toc164686177"/>
      <w:r w:rsidRPr="00AB772F">
        <w:lastRenderedPageBreak/>
        <w:t>Heading 1</w:t>
      </w:r>
      <w:bookmarkEnd w:id="0"/>
      <w:bookmarkEnd w:id="1"/>
    </w:p>
    <w:p w14:paraId="19E0C874" w14:textId="77777777" w:rsidR="009A2EF6" w:rsidRPr="00AB772F" w:rsidRDefault="009A2EF6" w:rsidP="009A2EF6">
      <w:bookmarkStart w:id="2" w:name="_Hlk119578044"/>
      <w:bookmarkStart w:id="3" w:name="_Hlk119578671"/>
      <w:r w:rsidRPr="00AB772F">
        <w:rPr>
          <w:b/>
          <w:bCs/>
        </w:rPr>
        <w:t>Formatting:</w:t>
      </w:r>
      <w:r w:rsidRPr="00AB772F">
        <w:t xml:space="preserve"> Arial font, 18pt, regular, blue </w:t>
      </w:r>
      <w:proofErr w:type="gramStart"/>
      <w:r w:rsidRPr="00AB772F">
        <w:t>RGB(</w:t>
      </w:r>
      <w:proofErr w:type="gramEnd"/>
      <w:r w:rsidRPr="00AB772F">
        <w:t>3, 78, 162); space before: 24pt, space after: 18pt; line spacing: 1.1 lines; text alignment: left; pagination: keep with next, keep lines together, don’t hyphenate; outline level: 1.</w:t>
      </w:r>
    </w:p>
    <w:bookmarkEnd w:id="2"/>
    <w:p w14:paraId="5F76B752" w14:textId="77777777" w:rsidR="009A2EF6" w:rsidRPr="00AB772F" w:rsidRDefault="009A2EF6" w:rsidP="009A2EF6">
      <w:r w:rsidRPr="00AB772F">
        <w:t>If the headings of level 1 should always start on the top of the page, please modify the ‘Heading 1’ paragraph style with the pagination option: page break before.</w:t>
      </w:r>
    </w:p>
    <w:p w14:paraId="53D4551D" w14:textId="77777777" w:rsidR="009A2EF6" w:rsidRPr="00AB772F" w:rsidRDefault="009A2EF6" w:rsidP="009A2EF6">
      <w:pPr>
        <w:pStyle w:val="Heading2"/>
      </w:pPr>
      <w:bookmarkStart w:id="4" w:name="_Toc120028954"/>
      <w:bookmarkStart w:id="5" w:name="_Ref164681941"/>
      <w:bookmarkStart w:id="6" w:name="_Ref164681942"/>
      <w:bookmarkStart w:id="7" w:name="_Toc164686178"/>
      <w:bookmarkStart w:id="8" w:name="_Hlk119578841"/>
      <w:bookmarkEnd w:id="3"/>
      <w:r w:rsidRPr="00AB772F">
        <w:t>Heading 2</w:t>
      </w:r>
      <w:bookmarkEnd w:id="4"/>
      <w:bookmarkEnd w:id="5"/>
      <w:bookmarkEnd w:id="6"/>
      <w:bookmarkEnd w:id="7"/>
    </w:p>
    <w:p w14:paraId="13D20EA8" w14:textId="77777777" w:rsidR="009A2EF6" w:rsidRPr="00AB772F" w:rsidRDefault="009A2EF6" w:rsidP="009A2EF6">
      <w:r w:rsidRPr="00AB772F">
        <w:rPr>
          <w:b/>
          <w:bCs/>
        </w:rPr>
        <w:t>Formatting:</w:t>
      </w:r>
      <w:r w:rsidRPr="00AB772F">
        <w:t xml:space="preserve"> Arial font, 16pt, regular, blue </w:t>
      </w:r>
      <w:proofErr w:type="gramStart"/>
      <w:r w:rsidRPr="00AB772F">
        <w:t>RGB(</w:t>
      </w:r>
      <w:proofErr w:type="gramEnd"/>
      <w:r w:rsidRPr="00AB772F">
        <w:t>3, 78,1 62); space before: 18pt, space after: 18pt; line spacing: 1.1 lines; text alignment: left; pagination: keep with next, keep lines together, don’t hyphenate; outline level: 2.</w:t>
      </w:r>
    </w:p>
    <w:p w14:paraId="7C8903B1" w14:textId="77777777" w:rsidR="009A2EF6" w:rsidRPr="00AB772F" w:rsidRDefault="009A2EF6" w:rsidP="009A2EF6">
      <w:pPr>
        <w:pStyle w:val="Heading3"/>
      </w:pPr>
      <w:bookmarkStart w:id="9" w:name="_Toc120028955"/>
      <w:bookmarkStart w:id="10" w:name="_Toc164686179"/>
      <w:bookmarkStart w:id="11" w:name="_Hlk119579074"/>
      <w:bookmarkStart w:id="12" w:name="_Hlk119579129"/>
      <w:bookmarkEnd w:id="8"/>
      <w:r w:rsidRPr="00AB772F">
        <w:t>Heading 3</w:t>
      </w:r>
      <w:bookmarkEnd w:id="9"/>
      <w:bookmarkEnd w:id="10"/>
    </w:p>
    <w:p w14:paraId="2F5F9423" w14:textId="77777777" w:rsidR="009A2EF6" w:rsidRPr="00AB772F" w:rsidRDefault="009A2EF6" w:rsidP="009A2EF6">
      <w:r w:rsidRPr="00AB772F">
        <w:rPr>
          <w:b/>
          <w:bCs/>
        </w:rPr>
        <w:t>Formatting:</w:t>
      </w:r>
      <w:r w:rsidRPr="00AB772F">
        <w:t xml:space="preserve"> Arial font, 14pt, regular, blue </w:t>
      </w:r>
      <w:proofErr w:type="gramStart"/>
      <w:r w:rsidRPr="00AB772F">
        <w:t>RGB(</w:t>
      </w:r>
      <w:proofErr w:type="gramEnd"/>
      <w:r w:rsidRPr="00AB772F">
        <w:t>3, 78, 162); space before: 18pt, space after: 12pt; line spacing: 1.1 lines; text alignment: left; pagination: keep with next, keep lines together, don’t hyphenate; outline level: 3.</w:t>
      </w:r>
    </w:p>
    <w:bookmarkEnd w:id="11"/>
    <w:p w14:paraId="00C2DFDB" w14:textId="77777777" w:rsidR="009A2EF6" w:rsidRPr="00AB772F" w:rsidRDefault="009A2EF6" w:rsidP="009A2EF6">
      <w:pPr>
        <w:pStyle w:val="Heading4"/>
      </w:pPr>
      <w:r w:rsidRPr="00AB772F">
        <w:t>Heading 4</w:t>
      </w:r>
    </w:p>
    <w:p w14:paraId="4F127F91" w14:textId="77777777" w:rsidR="009A2EF6" w:rsidRPr="00AB772F" w:rsidRDefault="009A2EF6" w:rsidP="009A2EF6">
      <w:r w:rsidRPr="00AB772F">
        <w:rPr>
          <w:b/>
          <w:bCs/>
        </w:rPr>
        <w:t>Formatting:</w:t>
      </w:r>
      <w:r w:rsidRPr="00AB772F">
        <w:t xml:space="preserve"> Arial font, 13pt, regular, blue </w:t>
      </w:r>
      <w:proofErr w:type="gramStart"/>
      <w:r w:rsidRPr="00AB772F">
        <w:t>RGB(</w:t>
      </w:r>
      <w:proofErr w:type="gramEnd"/>
      <w:r w:rsidRPr="00AB772F">
        <w:t>3, 78, 162); space before: 18pt, space after: 12pt; line spacing: 1.1 lines; text alignment: left; pagination: keep with next, keep lines together, don’t hyphenate; outline level: 4.</w:t>
      </w:r>
    </w:p>
    <w:p w14:paraId="13B4C18F" w14:textId="77777777" w:rsidR="009A2EF6" w:rsidRPr="00AB772F" w:rsidRDefault="009A2EF6" w:rsidP="009A2EF6">
      <w:pPr>
        <w:pStyle w:val="Subtitle1"/>
      </w:pPr>
      <w:bookmarkStart w:id="13" w:name="_Hlk119580433"/>
      <w:bookmarkEnd w:id="12"/>
      <w:r w:rsidRPr="00AB772F">
        <w:t>Subtitle 1</w:t>
      </w:r>
    </w:p>
    <w:p w14:paraId="03E3FB96" w14:textId="3FFA2445" w:rsidR="005B1E3F" w:rsidRPr="00AB772F" w:rsidRDefault="005B1E3F" w:rsidP="005B1E3F">
      <w:r w:rsidRPr="00AB772F">
        <w:rPr>
          <w:b/>
          <w:bCs/>
        </w:rPr>
        <w:t>Formatting:</w:t>
      </w:r>
      <w:r w:rsidRPr="00AB772F">
        <w:t xml:space="preserve"> Arial font, 12pt, bold, blue </w:t>
      </w:r>
      <w:proofErr w:type="gramStart"/>
      <w:r w:rsidRPr="00AB772F">
        <w:t>RGB(</w:t>
      </w:r>
      <w:proofErr w:type="gramEnd"/>
      <w:r w:rsidRPr="00AB772F">
        <w:t>3, 78, 162); space before: 18pt, space after: 12pt; line spacing: 1.1 lines; text alignment: left; pagination: keep with next, keep lines together, don’t hyphenate; outline level: Body Text.</w:t>
      </w:r>
    </w:p>
    <w:p w14:paraId="18724EC3" w14:textId="40873F07" w:rsidR="009A2EF6" w:rsidRPr="00AB772F" w:rsidRDefault="009A2EF6" w:rsidP="009A2EF6">
      <w:bookmarkStart w:id="14" w:name="_Hlk119581390"/>
      <w:r w:rsidRPr="00AB772F">
        <w:t xml:space="preserve">The paragraph styles ‘Subtitle 1’ and ‘Subtitle 2’ are designed to mark insignificant, non-structural headings. Such text looks like a </w:t>
      </w:r>
      <w:proofErr w:type="gramStart"/>
      <w:r w:rsidRPr="00AB772F">
        <w:t>heading</w:t>
      </w:r>
      <w:proofErr w:type="gramEnd"/>
      <w:r w:rsidRPr="00AB772F">
        <w:t xml:space="preserve"> but it is marked as a standard paragraph. </w:t>
      </w:r>
    </w:p>
    <w:p w14:paraId="74445113" w14:textId="77777777" w:rsidR="009A2EF6" w:rsidRPr="00AB772F" w:rsidRDefault="009A2EF6" w:rsidP="009A2EF6">
      <w:r w:rsidRPr="00AB772F">
        <w:t>Because ‘Subtitle 1’ and ‘Subtitle 2’ paragraph styles are non-structural headings, they can be used under any of the proper heading levels.</w:t>
      </w:r>
    </w:p>
    <w:bookmarkEnd w:id="14"/>
    <w:p w14:paraId="6DD16712" w14:textId="77777777" w:rsidR="009A2EF6" w:rsidRPr="00AB772F" w:rsidRDefault="009A2EF6" w:rsidP="009A2EF6">
      <w:pPr>
        <w:pStyle w:val="Subtitle2"/>
      </w:pPr>
      <w:r w:rsidRPr="00AB772F">
        <w:lastRenderedPageBreak/>
        <w:t>Subtitle 2</w:t>
      </w:r>
    </w:p>
    <w:p w14:paraId="156C0F5C" w14:textId="054457AA" w:rsidR="009A2EF6" w:rsidRPr="00AB772F" w:rsidRDefault="009A2EF6" w:rsidP="009A2EF6">
      <w:r w:rsidRPr="00AB772F">
        <w:rPr>
          <w:b/>
          <w:bCs/>
        </w:rPr>
        <w:t>Formatting:</w:t>
      </w:r>
      <w:r w:rsidRPr="00AB772F">
        <w:t xml:space="preserve"> Arial font, 1</w:t>
      </w:r>
      <w:r w:rsidR="005B1E3F" w:rsidRPr="00AB772F">
        <w:t>2</w:t>
      </w:r>
      <w:r w:rsidRPr="00AB772F">
        <w:t xml:space="preserve">pt, regular, blue </w:t>
      </w:r>
      <w:proofErr w:type="gramStart"/>
      <w:r w:rsidRPr="00AB772F">
        <w:t>RGB(</w:t>
      </w:r>
      <w:proofErr w:type="gramEnd"/>
      <w:r w:rsidRPr="00AB772F">
        <w:t>3, 78, 162); space before: 18pt, space after: 12pt; line spacing: 1.1 lines; text alignment: left; pagination: keep with next, keep lines together, don’t hyphenate; outline level: body text.</w:t>
      </w:r>
    </w:p>
    <w:p w14:paraId="6F05A906" w14:textId="77777777" w:rsidR="009A2EF6" w:rsidRPr="00AB772F" w:rsidRDefault="009A2EF6" w:rsidP="00E22299">
      <w:pPr>
        <w:pStyle w:val="Heading1"/>
      </w:pPr>
      <w:bookmarkStart w:id="15" w:name="_Toc120028958"/>
      <w:bookmarkStart w:id="16" w:name="_Toc164686180"/>
      <w:bookmarkStart w:id="17" w:name="_Hlk119582169"/>
      <w:bookmarkEnd w:id="13"/>
      <w:r w:rsidRPr="00AB772F">
        <w:t>Page geometry</w:t>
      </w:r>
      <w:bookmarkEnd w:id="15"/>
      <w:bookmarkEnd w:id="16"/>
      <w:r w:rsidRPr="00AB772F">
        <w:t xml:space="preserve"> </w:t>
      </w:r>
    </w:p>
    <w:p w14:paraId="47324337" w14:textId="2878F46F" w:rsidR="009A2EF6" w:rsidRPr="00AB772F" w:rsidRDefault="009A2EF6" w:rsidP="009A2EF6">
      <w:pPr>
        <w:spacing w:after="240"/>
      </w:pPr>
      <w:r w:rsidRPr="00AB772F">
        <w:t xml:space="preserve">The page geometry </w:t>
      </w:r>
      <w:r w:rsidR="00E22299">
        <w:t>for different sections (cover pages, title page, copyright page, content pages)</w:t>
      </w:r>
      <w:r w:rsidRPr="00AB772F">
        <w:t xml:space="preserve"> may be different, but the content sections usually must have the same </w:t>
      </w:r>
      <w:r w:rsidR="00E22299">
        <w:t>page geometry values</w:t>
      </w:r>
      <w:r w:rsidRPr="00AB772F">
        <w:t xml:space="preserve">. </w:t>
      </w:r>
    </w:p>
    <w:p w14:paraId="6E496E84" w14:textId="70013E65" w:rsidR="009A2EF6" w:rsidRPr="00AB772F" w:rsidRDefault="009A2EF6" w:rsidP="00E22299">
      <w:r w:rsidRPr="00AB772F">
        <w:t xml:space="preserve">The following table shows the options chosen for the template content </w:t>
      </w:r>
      <w:r w:rsidRPr="00E22299">
        <w:t>section</w:t>
      </w:r>
      <w:r w:rsidRPr="00AB772F">
        <w:t>.</w:t>
      </w:r>
    </w:p>
    <w:tbl>
      <w:tblPr>
        <w:tblStyle w:val="BodyTable"/>
        <w:tblW w:w="0" w:type="auto"/>
        <w:tblLook w:val="0620" w:firstRow="1" w:lastRow="0" w:firstColumn="0" w:lastColumn="0" w:noHBand="1" w:noVBand="1"/>
      </w:tblPr>
      <w:tblGrid>
        <w:gridCol w:w="4249"/>
        <w:gridCol w:w="4250"/>
      </w:tblGrid>
      <w:tr w:rsidR="009A2EF6" w:rsidRPr="00AB772F" w14:paraId="7E1AF4A1" w14:textId="77777777" w:rsidTr="00492425">
        <w:trPr>
          <w:cnfStyle w:val="100000000000" w:firstRow="1" w:lastRow="0" w:firstColumn="0" w:lastColumn="0" w:oddVBand="0" w:evenVBand="0" w:oddHBand="0" w:evenHBand="0" w:firstRowFirstColumn="0" w:firstRowLastColumn="0" w:lastRowFirstColumn="0" w:lastRowLastColumn="0"/>
        </w:trPr>
        <w:tc>
          <w:tcPr>
            <w:tcW w:w="4208" w:type="dxa"/>
          </w:tcPr>
          <w:p w14:paraId="1221C07B" w14:textId="77777777" w:rsidR="009A2EF6" w:rsidRPr="00AB772F" w:rsidRDefault="009A2EF6" w:rsidP="00492425">
            <w:r w:rsidRPr="00AB772F">
              <w:t>Layout Options</w:t>
            </w:r>
          </w:p>
        </w:tc>
        <w:tc>
          <w:tcPr>
            <w:tcW w:w="4209" w:type="dxa"/>
          </w:tcPr>
          <w:p w14:paraId="33E1F258" w14:textId="77777777" w:rsidR="009A2EF6" w:rsidRPr="00AB772F" w:rsidRDefault="009A2EF6" w:rsidP="00492425">
            <w:r w:rsidRPr="00AB772F">
              <w:t>Value</w:t>
            </w:r>
          </w:p>
        </w:tc>
      </w:tr>
      <w:tr w:rsidR="009A2EF6" w:rsidRPr="00AB772F" w14:paraId="271508D2" w14:textId="77777777" w:rsidTr="00492425">
        <w:tc>
          <w:tcPr>
            <w:tcW w:w="4208" w:type="dxa"/>
          </w:tcPr>
          <w:p w14:paraId="6B27BC72" w14:textId="77777777" w:rsidR="009A2EF6" w:rsidRPr="00AB772F" w:rsidRDefault="009A2EF6" w:rsidP="00492425">
            <w:r w:rsidRPr="00AB772F">
              <w:t>Margin top</w:t>
            </w:r>
          </w:p>
        </w:tc>
        <w:tc>
          <w:tcPr>
            <w:tcW w:w="4209" w:type="dxa"/>
          </w:tcPr>
          <w:p w14:paraId="6E755A45" w14:textId="0C76B827" w:rsidR="009A2EF6" w:rsidRPr="00AB772F" w:rsidRDefault="0042278A" w:rsidP="00492425">
            <w:pPr>
              <w:jc w:val="center"/>
            </w:pPr>
            <w:r>
              <w:t>3</w:t>
            </w:r>
            <w:r w:rsidR="009A2EF6" w:rsidRPr="00AB772F">
              <w:t xml:space="preserve"> cm</w:t>
            </w:r>
          </w:p>
        </w:tc>
      </w:tr>
      <w:tr w:rsidR="009A2EF6" w:rsidRPr="00AB772F" w14:paraId="432FDA9F" w14:textId="77777777" w:rsidTr="00492425">
        <w:tc>
          <w:tcPr>
            <w:tcW w:w="4208" w:type="dxa"/>
          </w:tcPr>
          <w:p w14:paraId="6D002E96" w14:textId="77777777" w:rsidR="009A2EF6" w:rsidRPr="00AB772F" w:rsidRDefault="009A2EF6" w:rsidP="00492425">
            <w:r w:rsidRPr="00AB772F">
              <w:t>Margin bottom</w:t>
            </w:r>
          </w:p>
        </w:tc>
        <w:tc>
          <w:tcPr>
            <w:tcW w:w="4209" w:type="dxa"/>
          </w:tcPr>
          <w:p w14:paraId="3B082994" w14:textId="77777777" w:rsidR="009A2EF6" w:rsidRPr="00AB772F" w:rsidRDefault="009A2EF6" w:rsidP="00492425">
            <w:pPr>
              <w:jc w:val="center"/>
            </w:pPr>
            <w:r w:rsidRPr="00AB772F">
              <w:t>2.2 cm</w:t>
            </w:r>
          </w:p>
        </w:tc>
      </w:tr>
      <w:tr w:rsidR="009A2EF6" w:rsidRPr="00AB772F" w14:paraId="472BC1F7" w14:textId="77777777" w:rsidTr="00492425">
        <w:tc>
          <w:tcPr>
            <w:tcW w:w="4208" w:type="dxa"/>
          </w:tcPr>
          <w:p w14:paraId="1DE2E705" w14:textId="77777777" w:rsidR="009A2EF6" w:rsidRPr="00AB772F" w:rsidRDefault="009A2EF6" w:rsidP="00492425">
            <w:r w:rsidRPr="00AB772F">
              <w:t>Margin left</w:t>
            </w:r>
          </w:p>
        </w:tc>
        <w:tc>
          <w:tcPr>
            <w:tcW w:w="4209" w:type="dxa"/>
          </w:tcPr>
          <w:p w14:paraId="24C57BD1" w14:textId="77777777" w:rsidR="009A2EF6" w:rsidRPr="00AB772F" w:rsidRDefault="009A2EF6" w:rsidP="00492425">
            <w:pPr>
              <w:jc w:val="center"/>
            </w:pPr>
            <w:r w:rsidRPr="00AB772F">
              <w:t>3 cm</w:t>
            </w:r>
          </w:p>
        </w:tc>
      </w:tr>
      <w:tr w:rsidR="009A2EF6" w:rsidRPr="00AB772F" w14:paraId="38D1EE77" w14:textId="77777777" w:rsidTr="00492425">
        <w:tc>
          <w:tcPr>
            <w:tcW w:w="4208" w:type="dxa"/>
          </w:tcPr>
          <w:p w14:paraId="74BCEDAE" w14:textId="77777777" w:rsidR="009A2EF6" w:rsidRPr="00AB772F" w:rsidRDefault="009A2EF6" w:rsidP="00492425">
            <w:r w:rsidRPr="00AB772F">
              <w:t>Margin right</w:t>
            </w:r>
          </w:p>
        </w:tc>
        <w:tc>
          <w:tcPr>
            <w:tcW w:w="4209" w:type="dxa"/>
          </w:tcPr>
          <w:p w14:paraId="0EF71AF5" w14:textId="77777777" w:rsidR="009A2EF6" w:rsidRPr="00AB772F" w:rsidRDefault="009A2EF6" w:rsidP="00492425">
            <w:pPr>
              <w:jc w:val="center"/>
            </w:pPr>
            <w:r w:rsidRPr="00AB772F">
              <w:t>3 cm</w:t>
            </w:r>
          </w:p>
        </w:tc>
      </w:tr>
      <w:tr w:rsidR="009A2EF6" w:rsidRPr="00AB772F" w14:paraId="7B72D2AA" w14:textId="77777777" w:rsidTr="00492425">
        <w:tc>
          <w:tcPr>
            <w:tcW w:w="4208" w:type="dxa"/>
          </w:tcPr>
          <w:p w14:paraId="68B60D51" w14:textId="77777777" w:rsidR="009A2EF6" w:rsidRPr="00AB772F" w:rsidRDefault="009A2EF6" w:rsidP="00492425">
            <w:r w:rsidRPr="00AB772F">
              <w:t>Header from edge</w:t>
            </w:r>
          </w:p>
        </w:tc>
        <w:tc>
          <w:tcPr>
            <w:tcW w:w="4209" w:type="dxa"/>
          </w:tcPr>
          <w:p w14:paraId="2B29BE35" w14:textId="77777777" w:rsidR="009A2EF6" w:rsidRPr="00AB772F" w:rsidRDefault="009A2EF6" w:rsidP="00492425">
            <w:pPr>
              <w:jc w:val="center"/>
            </w:pPr>
            <w:r w:rsidRPr="00AB772F">
              <w:t>1 cm</w:t>
            </w:r>
          </w:p>
        </w:tc>
      </w:tr>
      <w:tr w:rsidR="009A2EF6" w:rsidRPr="00AB772F" w14:paraId="2ED38546" w14:textId="77777777" w:rsidTr="00492425">
        <w:tc>
          <w:tcPr>
            <w:tcW w:w="4208" w:type="dxa"/>
          </w:tcPr>
          <w:p w14:paraId="7F08B4AC" w14:textId="77777777" w:rsidR="009A2EF6" w:rsidRPr="00AB772F" w:rsidRDefault="009A2EF6" w:rsidP="00492425">
            <w:r w:rsidRPr="00AB772F">
              <w:t>Footer from edge</w:t>
            </w:r>
          </w:p>
        </w:tc>
        <w:tc>
          <w:tcPr>
            <w:tcW w:w="4209" w:type="dxa"/>
          </w:tcPr>
          <w:p w14:paraId="0C082080" w14:textId="77777777" w:rsidR="009A2EF6" w:rsidRPr="00AB772F" w:rsidRDefault="009A2EF6" w:rsidP="00492425">
            <w:pPr>
              <w:jc w:val="center"/>
            </w:pPr>
            <w:r w:rsidRPr="00AB772F">
              <w:t>1 cm</w:t>
            </w:r>
          </w:p>
        </w:tc>
      </w:tr>
    </w:tbl>
    <w:p w14:paraId="03AC9FCE" w14:textId="50DF9226" w:rsidR="00E22299" w:rsidRDefault="00E22299" w:rsidP="009A2EF6"/>
    <w:p w14:paraId="2BF697BE" w14:textId="77777777" w:rsidR="00E22299" w:rsidRDefault="00E22299">
      <w:r>
        <w:br w:type="page"/>
      </w:r>
    </w:p>
    <w:p w14:paraId="107B5F5B" w14:textId="2BD903E5" w:rsidR="009A2EF6" w:rsidRPr="00AB772F" w:rsidRDefault="00135D98" w:rsidP="009A2EF6">
      <w:pPr>
        <w:pStyle w:val="Heading1"/>
      </w:pPr>
      <w:bookmarkStart w:id="18" w:name="_Toc120028959"/>
      <w:bookmarkStart w:id="19" w:name="_Toc164686181"/>
      <w:bookmarkEnd w:id="17"/>
      <w:r>
        <w:lastRenderedPageBreak/>
        <w:t>Other e</w:t>
      </w:r>
      <w:r w:rsidR="009A2EF6" w:rsidRPr="00AB772F">
        <w:t>lements of the template</w:t>
      </w:r>
      <w:bookmarkEnd w:id="18"/>
      <w:bookmarkEnd w:id="19"/>
    </w:p>
    <w:p w14:paraId="6805DE67" w14:textId="77777777" w:rsidR="009A2EF6" w:rsidRPr="00AB772F" w:rsidRDefault="009A2EF6" w:rsidP="009A2EF6">
      <w:pPr>
        <w:pStyle w:val="Heading2"/>
      </w:pPr>
      <w:bookmarkStart w:id="20" w:name="_Toc120028960"/>
      <w:bookmarkStart w:id="21" w:name="_Toc164686182"/>
      <w:r w:rsidRPr="00AB772F">
        <w:t>Body text</w:t>
      </w:r>
      <w:bookmarkEnd w:id="20"/>
      <w:bookmarkEnd w:id="21"/>
    </w:p>
    <w:p w14:paraId="44320609" w14:textId="77777777" w:rsidR="009A2EF6" w:rsidRPr="00AB772F" w:rsidRDefault="009A2EF6" w:rsidP="009A2EF6">
      <w:bookmarkStart w:id="22" w:name="_Hlk119596235"/>
      <w:r w:rsidRPr="00AB772F">
        <w:t>Formatting of the body text is applied with the paragraph style ‘Normal’.</w:t>
      </w:r>
    </w:p>
    <w:p w14:paraId="4E1E6155" w14:textId="77777777" w:rsidR="009A2EF6" w:rsidRDefault="009A2EF6" w:rsidP="009A2EF6">
      <w:r w:rsidRPr="00AB772F">
        <w:rPr>
          <w:b/>
          <w:bCs/>
        </w:rPr>
        <w:t>Formatting:</w:t>
      </w:r>
      <w:r w:rsidRPr="00AB772F">
        <w:t xml:space="preserve"> Arial font, 12pt, regular, automatic </w:t>
      </w:r>
      <w:proofErr w:type="gramStart"/>
      <w:r w:rsidRPr="00AB772F">
        <w:t>RGB(</w:t>
      </w:r>
      <w:proofErr w:type="gramEnd"/>
      <w:r w:rsidRPr="00AB772F">
        <w:t>0, 0, 0); space before: 6pt, space after: 6pt; line spacing: 1.1 lines; text alignment: left.</w:t>
      </w:r>
    </w:p>
    <w:p w14:paraId="1EE4D80F" w14:textId="75AFBABF" w:rsidR="003A6C26" w:rsidRDefault="003A6C26" w:rsidP="003A6C26">
      <w:pPr>
        <w:pStyle w:val="Heading2"/>
      </w:pPr>
      <w:bookmarkStart w:id="23" w:name="_Toc164686183"/>
      <w:r>
        <w:t>Footnote</w:t>
      </w:r>
      <w:r w:rsidR="004F541E">
        <w:t xml:space="preserve"> and endnotes</w:t>
      </w:r>
      <w:bookmarkEnd w:id="23"/>
    </w:p>
    <w:p w14:paraId="7D9E5950" w14:textId="185A0881" w:rsidR="003A6C26" w:rsidRPr="003A6C26" w:rsidRDefault="004F541E" w:rsidP="003A6C26">
      <w:r>
        <w:t>Please ensure that footnote</w:t>
      </w:r>
      <w:r w:rsidRPr="004F541E">
        <w:rPr>
          <w:rFonts w:cs="Arial"/>
        </w:rPr>
        <w:t> (</w:t>
      </w:r>
      <w:r>
        <w:rPr>
          <w:rStyle w:val="FootnoteReference"/>
        </w:rPr>
        <w:footnoteReference w:id="1"/>
      </w:r>
      <w:r>
        <w:rPr>
          <w:rFonts w:cs="Arial"/>
        </w:rPr>
        <w:t>)</w:t>
      </w:r>
      <w:r>
        <w:t xml:space="preserve"> and endnote reference number</w:t>
      </w:r>
      <w:r w:rsidR="006E638C">
        <w:t>s</w:t>
      </w:r>
      <w:r>
        <w:t xml:space="preserve"> are enclosed in brackets.</w:t>
      </w:r>
      <w:r w:rsidR="006E638C">
        <w:t xml:space="preserve"> Add a nonbreaking space character before the opening bracket for footnote/endnote reference in the content area. Add a tab character after the closing bracket for footnote/endnote reference in the footnote/endnote area.</w:t>
      </w:r>
    </w:p>
    <w:p w14:paraId="6F32474A" w14:textId="77777777" w:rsidR="009A2EF6" w:rsidRPr="00AB772F" w:rsidRDefault="009A2EF6" w:rsidP="009A2EF6">
      <w:pPr>
        <w:pStyle w:val="Heading2"/>
      </w:pPr>
      <w:bookmarkStart w:id="24" w:name="_Toc120028961"/>
      <w:bookmarkStart w:id="25" w:name="_Toc164686184"/>
      <w:bookmarkEnd w:id="22"/>
      <w:r w:rsidRPr="00AB772F">
        <w:t>Lists</w:t>
      </w:r>
      <w:bookmarkEnd w:id="24"/>
      <w:bookmarkEnd w:id="25"/>
    </w:p>
    <w:p w14:paraId="76E5E48E" w14:textId="77777777" w:rsidR="009A2EF6" w:rsidRPr="00AB772F" w:rsidRDefault="009A2EF6" w:rsidP="009A2EF6">
      <w:r w:rsidRPr="00AB772F">
        <w:t>The template provides 5 predefined lists:</w:t>
      </w:r>
    </w:p>
    <w:p w14:paraId="6C7E1365" w14:textId="77777777" w:rsidR="009A2EF6" w:rsidRPr="00AB772F" w:rsidRDefault="009A2EF6" w:rsidP="009A2EF6">
      <w:pPr>
        <w:pStyle w:val="ListBullet"/>
      </w:pPr>
      <w:r w:rsidRPr="00AB772F">
        <w:t>Dashed list.</w:t>
      </w:r>
    </w:p>
    <w:p w14:paraId="3BBAF49D" w14:textId="77777777" w:rsidR="009A2EF6" w:rsidRPr="00AB772F" w:rsidRDefault="009A2EF6" w:rsidP="009A2EF6">
      <w:pPr>
        <w:pStyle w:val="ListBullet"/>
      </w:pPr>
      <w:r w:rsidRPr="00AB772F">
        <w:t>Mixed list.</w:t>
      </w:r>
    </w:p>
    <w:p w14:paraId="0E470CAC" w14:textId="77777777" w:rsidR="009A2EF6" w:rsidRPr="00AB772F" w:rsidRDefault="009A2EF6" w:rsidP="009A2EF6">
      <w:pPr>
        <w:pStyle w:val="ListBullet"/>
      </w:pPr>
      <w:r w:rsidRPr="00AB772F">
        <w:t>Bulleted list.</w:t>
      </w:r>
    </w:p>
    <w:p w14:paraId="56BDC999" w14:textId="77777777" w:rsidR="009A2EF6" w:rsidRPr="00AB772F" w:rsidRDefault="009A2EF6" w:rsidP="009A2EF6">
      <w:pPr>
        <w:pStyle w:val="ListBullet"/>
      </w:pPr>
      <w:r w:rsidRPr="00AB772F">
        <w:t>Numbered list with indent.</w:t>
      </w:r>
    </w:p>
    <w:p w14:paraId="49EBC561" w14:textId="77777777" w:rsidR="009A2EF6" w:rsidRPr="00AB772F" w:rsidRDefault="009A2EF6" w:rsidP="009A2EF6">
      <w:pPr>
        <w:pStyle w:val="ListBullet"/>
      </w:pPr>
      <w:r w:rsidRPr="00AB772F">
        <w:t>Numbered list.</w:t>
      </w:r>
    </w:p>
    <w:p w14:paraId="189CE7F3" w14:textId="77777777" w:rsidR="009A2EF6" w:rsidRPr="00AB772F" w:rsidRDefault="009A2EF6" w:rsidP="009A2EF6">
      <w:r w:rsidRPr="00AB772F">
        <w:rPr>
          <w:b/>
          <w:bCs/>
        </w:rPr>
        <w:t>Formatting for list items:</w:t>
      </w:r>
      <w:r w:rsidRPr="00AB772F">
        <w:t xml:space="preserve"> Arial font, 12pt, regular, colour: automatic </w:t>
      </w:r>
      <w:proofErr w:type="gramStart"/>
      <w:r w:rsidRPr="00AB772F">
        <w:t>RGB(</w:t>
      </w:r>
      <w:proofErr w:type="gramEnd"/>
      <w:r w:rsidRPr="00AB772F">
        <w:t>0, 0, 0); space before: 4pt, space after: 4pt; line spacing: 1.1 lines; text alignment: left; List label colour: blue RGB(3, 78, 162);</w:t>
      </w:r>
    </w:p>
    <w:p w14:paraId="567B26B9" w14:textId="67F921D5" w:rsidR="009A2EF6" w:rsidRPr="00AB772F" w:rsidRDefault="009A2EF6" w:rsidP="009A2EF6">
      <w:r w:rsidRPr="00AB772F">
        <w:t xml:space="preserve">Should you need to update the list labels or the formatting of these predefined lists, you can do it by </w:t>
      </w:r>
      <w:r w:rsidR="00F65928">
        <w:t>modifying the corresponding list style</w:t>
      </w:r>
      <w:r w:rsidRPr="00AB772F">
        <w:t>.</w:t>
      </w:r>
    </w:p>
    <w:p w14:paraId="0FBB807B" w14:textId="77777777" w:rsidR="009A2EF6" w:rsidRPr="00AB772F" w:rsidRDefault="009A2EF6" w:rsidP="009A2EF6">
      <w:pPr>
        <w:pStyle w:val="Heading3"/>
      </w:pPr>
      <w:bookmarkStart w:id="26" w:name="_Toc120028962"/>
      <w:bookmarkStart w:id="27" w:name="_Toc164686185"/>
      <w:r w:rsidRPr="00AB772F">
        <w:lastRenderedPageBreak/>
        <w:t>Dashed list</w:t>
      </w:r>
      <w:bookmarkEnd w:id="26"/>
      <w:bookmarkEnd w:id="27"/>
    </w:p>
    <w:p w14:paraId="273C9EDD" w14:textId="62833B1F" w:rsidR="009A2EF6" w:rsidRPr="00AB772F" w:rsidRDefault="00AC394A" w:rsidP="00F65928">
      <w:pPr>
        <w:keepNext/>
      </w:pPr>
      <w:r>
        <w:t>Use list style “</w:t>
      </w:r>
      <w:r w:rsidRPr="00AC394A">
        <w:t>LIST_DASHED</w:t>
      </w:r>
      <w:r>
        <w:t>” or paragraph style ‘List Dash’ to apply this list style.</w:t>
      </w:r>
      <w:r w:rsidR="009A2EF6" w:rsidRPr="00AB772F">
        <w:t xml:space="preserve"> </w:t>
      </w:r>
    </w:p>
    <w:p w14:paraId="5BA75641" w14:textId="36C26EB9" w:rsidR="009A2EF6" w:rsidRDefault="00AC394A" w:rsidP="001A4CF4">
      <w:pPr>
        <w:pStyle w:val="ListDash"/>
      </w:pPr>
      <w:bookmarkStart w:id="28" w:name="_Hlk119612835"/>
      <w:r w:rsidRPr="00AC394A">
        <w:t>List Dash</w:t>
      </w:r>
    </w:p>
    <w:p w14:paraId="1B037CF5" w14:textId="1D6D8FEA" w:rsidR="00AC394A" w:rsidRDefault="00AC394A" w:rsidP="001A4CF4">
      <w:pPr>
        <w:pStyle w:val="ListDash"/>
      </w:pPr>
      <w:r w:rsidRPr="00AC394A">
        <w:t>List Dash</w:t>
      </w:r>
    </w:p>
    <w:p w14:paraId="4479DB91" w14:textId="00AB2CCA" w:rsidR="00AC394A" w:rsidRPr="00AB772F" w:rsidRDefault="00AC394A" w:rsidP="001A4CF4">
      <w:pPr>
        <w:pStyle w:val="ListDash"/>
      </w:pPr>
      <w:r w:rsidRPr="00AC394A">
        <w:t>List Dash</w:t>
      </w:r>
    </w:p>
    <w:p w14:paraId="66DEB127" w14:textId="77777777" w:rsidR="009A2EF6" w:rsidRPr="00AB772F" w:rsidRDefault="009A2EF6" w:rsidP="009A2EF6">
      <w:pPr>
        <w:pStyle w:val="Heading3"/>
      </w:pPr>
      <w:bookmarkStart w:id="29" w:name="_Toc120028963"/>
      <w:bookmarkStart w:id="30" w:name="_Toc164686186"/>
      <w:bookmarkEnd w:id="28"/>
      <w:r w:rsidRPr="00AB772F">
        <w:t>Mixed list</w:t>
      </w:r>
      <w:bookmarkEnd w:id="29"/>
      <w:bookmarkEnd w:id="30"/>
    </w:p>
    <w:p w14:paraId="76873025" w14:textId="38A94EAF" w:rsidR="00AC394A" w:rsidRPr="00AB772F" w:rsidRDefault="00AC394A" w:rsidP="00F65928">
      <w:pPr>
        <w:keepNext/>
        <w:keepLines/>
      </w:pPr>
      <w:r>
        <w:t>Use list style “</w:t>
      </w:r>
      <w:r w:rsidRPr="00AC394A">
        <w:t>LIST_MIXED</w:t>
      </w:r>
      <w:r>
        <w:t>” or paragraph styles ‘</w:t>
      </w:r>
      <w:r w:rsidRPr="00AC394A">
        <w:t>List Mixed</w:t>
      </w:r>
      <w:r>
        <w:t>’, ‘</w:t>
      </w:r>
      <w:r w:rsidRPr="00AC394A">
        <w:t>List Mixed (Level</w:t>
      </w:r>
      <w:r w:rsidR="00141745">
        <w:t> </w:t>
      </w:r>
      <w:r w:rsidRPr="00AC394A">
        <w:t>2)</w:t>
      </w:r>
      <w:r>
        <w:t>’, ‘</w:t>
      </w:r>
      <w:r w:rsidRPr="00AC394A">
        <w:t xml:space="preserve">List Mixed (Level </w:t>
      </w:r>
      <w:r>
        <w:t>3</w:t>
      </w:r>
      <w:r w:rsidRPr="00AC394A">
        <w:t>)</w:t>
      </w:r>
      <w:r>
        <w:t>’, ‘</w:t>
      </w:r>
      <w:r w:rsidRPr="00AC394A">
        <w:t xml:space="preserve">List Mixed (Level </w:t>
      </w:r>
      <w:r>
        <w:t>4</w:t>
      </w:r>
      <w:r w:rsidRPr="00AC394A">
        <w:t>)</w:t>
      </w:r>
      <w:r>
        <w:t>’</w:t>
      </w:r>
      <w:r w:rsidR="00FD7645">
        <w:t xml:space="preserve"> </w:t>
      </w:r>
      <w:r>
        <w:t>to apply this list style.</w:t>
      </w:r>
      <w:r w:rsidRPr="00AB772F">
        <w:t xml:space="preserve"> </w:t>
      </w:r>
    </w:p>
    <w:p w14:paraId="7508D30A" w14:textId="659E0A09" w:rsidR="009A2EF6" w:rsidRPr="00AB772F" w:rsidRDefault="00AC394A">
      <w:pPr>
        <w:pStyle w:val="ListMixed"/>
        <w:numPr>
          <w:ilvl w:val="0"/>
          <w:numId w:val="22"/>
        </w:numPr>
        <w:rPr>
          <w:noProof/>
        </w:rPr>
      </w:pPr>
      <w:r w:rsidRPr="00AC394A">
        <w:rPr>
          <w:noProof/>
        </w:rPr>
        <w:t>List Mixed</w:t>
      </w:r>
    </w:p>
    <w:p w14:paraId="6E95294E" w14:textId="02C05861" w:rsidR="009A2EF6" w:rsidRPr="00AB772F" w:rsidRDefault="00AC394A" w:rsidP="001A4CF4">
      <w:pPr>
        <w:pStyle w:val="ListMixedLevel2"/>
        <w:rPr>
          <w:noProof/>
        </w:rPr>
      </w:pPr>
      <w:r w:rsidRPr="00AC394A">
        <w:rPr>
          <w:noProof/>
        </w:rPr>
        <w:t>List Mixed (Level 2)</w:t>
      </w:r>
    </w:p>
    <w:p w14:paraId="6B5E8D25" w14:textId="018908FE" w:rsidR="009A2EF6" w:rsidRPr="00AB772F" w:rsidRDefault="00AC394A" w:rsidP="001A4CF4">
      <w:pPr>
        <w:pStyle w:val="ListMixedLevel3"/>
        <w:rPr>
          <w:noProof/>
        </w:rPr>
      </w:pPr>
      <w:r w:rsidRPr="00AC394A">
        <w:rPr>
          <w:noProof/>
        </w:rPr>
        <w:t xml:space="preserve">List Mixed (Level </w:t>
      </w:r>
      <w:r>
        <w:rPr>
          <w:noProof/>
        </w:rPr>
        <w:t>3</w:t>
      </w:r>
      <w:r w:rsidRPr="00AC394A">
        <w:rPr>
          <w:noProof/>
        </w:rPr>
        <w:t>)</w:t>
      </w:r>
    </w:p>
    <w:p w14:paraId="2559AF5E" w14:textId="3714542D" w:rsidR="009A2EF6" w:rsidRPr="00AB772F" w:rsidRDefault="00AC394A" w:rsidP="001A4CF4">
      <w:pPr>
        <w:pStyle w:val="ListMixedLevel4"/>
        <w:rPr>
          <w:noProof/>
        </w:rPr>
      </w:pPr>
      <w:r w:rsidRPr="00AC394A">
        <w:rPr>
          <w:noProof/>
        </w:rPr>
        <w:t xml:space="preserve">List Mixed (Level </w:t>
      </w:r>
      <w:r>
        <w:rPr>
          <w:noProof/>
        </w:rPr>
        <w:t>4</w:t>
      </w:r>
      <w:r w:rsidRPr="00AC394A">
        <w:rPr>
          <w:noProof/>
        </w:rPr>
        <w:t>)</w:t>
      </w:r>
    </w:p>
    <w:p w14:paraId="206ED2AD" w14:textId="77777777" w:rsidR="009A2EF6" w:rsidRPr="00AB772F" w:rsidRDefault="009A2EF6" w:rsidP="009A2EF6">
      <w:pPr>
        <w:pStyle w:val="Heading3"/>
      </w:pPr>
      <w:bookmarkStart w:id="31" w:name="_Toc120028964"/>
      <w:bookmarkStart w:id="32" w:name="_Toc164686187"/>
      <w:r w:rsidRPr="00AB772F">
        <w:t>Bulleted list</w:t>
      </w:r>
      <w:bookmarkEnd w:id="31"/>
      <w:bookmarkEnd w:id="32"/>
    </w:p>
    <w:p w14:paraId="1E949A8B" w14:textId="38AC8581" w:rsidR="00AC394A" w:rsidRPr="00AB772F" w:rsidRDefault="00AC394A" w:rsidP="00F65928">
      <w:pPr>
        <w:keepNext/>
        <w:keepLines/>
      </w:pPr>
      <w:r>
        <w:t>Use list style “</w:t>
      </w:r>
      <w:r w:rsidRPr="00AC394A">
        <w:t>LIST_BULLETED</w:t>
      </w:r>
      <w:r>
        <w:t>” or paragraph styles ‘</w:t>
      </w:r>
      <w:r w:rsidRPr="00AC394A">
        <w:t>List Bullet</w:t>
      </w:r>
      <w:r>
        <w:t>’, ‘</w:t>
      </w:r>
      <w:r w:rsidRPr="00AC394A">
        <w:t>List Bullet (Level 2)</w:t>
      </w:r>
      <w:r>
        <w:t>’, ‘</w:t>
      </w:r>
      <w:r w:rsidRPr="00AC394A">
        <w:t xml:space="preserve">List Bullet (Level </w:t>
      </w:r>
      <w:r>
        <w:t>3</w:t>
      </w:r>
      <w:r w:rsidRPr="00AC394A">
        <w:t>)</w:t>
      </w:r>
      <w:r>
        <w:t>’, ‘</w:t>
      </w:r>
      <w:r w:rsidRPr="00AC394A">
        <w:t xml:space="preserve">List Bullet (Level </w:t>
      </w:r>
      <w:r>
        <w:t>4</w:t>
      </w:r>
      <w:r w:rsidRPr="00AC394A">
        <w:t>)</w:t>
      </w:r>
      <w:r>
        <w:t>’</w:t>
      </w:r>
      <w:r w:rsidR="00FD7645">
        <w:t xml:space="preserve"> </w:t>
      </w:r>
      <w:r>
        <w:t>to apply this list style.</w:t>
      </w:r>
      <w:r w:rsidRPr="00AB772F">
        <w:t xml:space="preserve"> </w:t>
      </w:r>
    </w:p>
    <w:p w14:paraId="2A3BE056" w14:textId="4AA31169" w:rsidR="009A2EF6" w:rsidRPr="00AB772F" w:rsidRDefault="00AC394A" w:rsidP="00157F5E">
      <w:pPr>
        <w:pStyle w:val="ListBullet"/>
      </w:pPr>
      <w:r w:rsidRPr="00AC394A">
        <w:t>List Bullet</w:t>
      </w:r>
    </w:p>
    <w:p w14:paraId="5619FA17" w14:textId="7C34CC38" w:rsidR="009A2EF6" w:rsidRPr="00AB772F" w:rsidRDefault="00AC394A" w:rsidP="00157F5E">
      <w:pPr>
        <w:pStyle w:val="ListBulletLevel2"/>
      </w:pPr>
      <w:r w:rsidRPr="00AC394A">
        <w:t>List Bullet (Level 2)</w:t>
      </w:r>
    </w:p>
    <w:p w14:paraId="3D9C1CB2" w14:textId="4B1DEC63" w:rsidR="009A2EF6" w:rsidRPr="00AB772F" w:rsidRDefault="00AC394A" w:rsidP="00157F5E">
      <w:pPr>
        <w:pStyle w:val="ListBulletLevel3"/>
      </w:pPr>
      <w:r w:rsidRPr="00AC394A">
        <w:t xml:space="preserve">List Bullet (Level </w:t>
      </w:r>
      <w:r>
        <w:t>3</w:t>
      </w:r>
      <w:r w:rsidRPr="00AC394A">
        <w:t>)</w:t>
      </w:r>
    </w:p>
    <w:p w14:paraId="5B80E651" w14:textId="43027AA9" w:rsidR="009A2EF6" w:rsidRPr="00AB772F" w:rsidRDefault="00AC394A" w:rsidP="00157F5E">
      <w:pPr>
        <w:pStyle w:val="ListBulletLevel4"/>
      </w:pPr>
      <w:r w:rsidRPr="00AC394A">
        <w:t xml:space="preserve">List Bullet (Level </w:t>
      </w:r>
      <w:r>
        <w:t>4</w:t>
      </w:r>
      <w:r w:rsidRPr="00AC394A">
        <w:t>)</w:t>
      </w:r>
    </w:p>
    <w:p w14:paraId="411CFCF0" w14:textId="77777777" w:rsidR="009A2EF6" w:rsidRPr="00AB772F" w:rsidRDefault="009A2EF6" w:rsidP="009A2EF6">
      <w:pPr>
        <w:pStyle w:val="Heading3"/>
      </w:pPr>
      <w:bookmarkStart w:id="33" w:name="_Toc120028965"/>
      <w:bookmarkStart w:id="34" w:name="_Toc164686188"/>
      <w:r w:rsidRPr="00AB772F">
        <w:t>Numbered list with indent</w:t>
      </w:r>
      <w:bookmarkEnd w:id="33"/>
      <w:bookmarkEnd w:id="34"/>
    </w:p>
    <w:p w14:paraId="10204E32" w14:textId="3EB4F949" w:rsidR="009A2EF6" w:rsidRPr="00AB772F" w:rsidRDefault="00BD02DC" w:rsidP="00F65928">
      <w:pPr>
        <w:keepNext/>
        <w:keepLines/>
      </w:pPr>
      <w:r>
        <w:t>Use list style “</w:t>
      </w:r>
      <w:r w:rsidRPr="00BD02DC">
        <w:t>LIST_NUMBERED_INDENTED</w:t>
      </w:r>
      <w:r>
        <w:t>” or paragraph styles ‘</w:t>
      </w:r>
      <w:r w:rsidRPr="00BD02DC">
        <w:t>List</w:t>
      </w:r>
      <w:r w:rsidR="00FD7645">
        <w:t> </w:t>
      </w:r>
      <w:r w:rsidRPr="00BD02DC">
        <w:t>Number</w:t>
      </w:r>
      <w:r>
        <w:t>’, ‘</w:t>
      </w:r>
      <w:r w:rsidR="00FD7645" w:rsidRPr="00FD7645">
        <w:t>List Number (Level 2)</w:t>
      </w:r>
      <w:r>
        <w:t>’, ‘</w:t>
      </w:r>
      <w:r w:rsidR="00FD7645" w:rsidRPr="00FD7645">
        <w:t>List Number (Level</w:t>
      </w:r>
      <w:r w:rsidRPr="00AC394A">
        <w:t xml:space="preserve"> </w:t>
      </w:r>
      <w:r>
        <w:t>3</w:t>
      </w:r>
      <w:r w:rsidRPr="00AC394A">
        <w:t>)</w:t>
      </w:r>
      <w:r>
        <w:t xml:space="preserve">’, </w:t>
      </w:r>
      <w:r w:rsidR="00FD7645">
        <w:br/>
      </w:r>
      <w:r>
        <w:t>‘</w:t>
      </w:r>
      <w:r w:rsidR="00FD7645" w:rsidRPr="00FD7645">
        <w:t>List Number (Level</w:t>
      </w:r>
      <w:r w:rsidR="00FD7645">
        <w:t> </w:t>
      </w:r>
      <w:r>
        <w:t>4</w:t>
      </w:r>
      <w:r w:rsidRPr="00AC394A">
        <w:t>)</w:t>
      </w:r>
      <w:r>
        <w:t>’</w:t>
      </w:r>
      <w:r w:rsidR="00FD7645">
        <w:t xml:space="preserve"> </w:t>
      </w:r>
      <w:r>
        <w:t>to apply this list style.</w:t>
      </w:r>
    </w:p>
    <w:p w14:paraId="426480D2" w14:textId="5FEB97C0" w:rsidR="009A2EF6" w:rsidRPr="00AB772F" w:rsidRDefault="00BD02DC" w:rsidP="000C22B3">
      <w:pPr>
        <w:pStyle w:val="ListNumber"/>
      </w:pPr>
      <w:r w:rsidRPr="00BD02DC">
        <w:t>List Number</w:t>
      </w:r>
    </w:p>
    <w:p w14:paraId="633B7C96" w14:textId="1BF6F528" w:rsidR="009A2EF6" w:rsidRPr="00AB772F" w:rsidRDefault="00FD7645" w:rsidP="000C22B3">
      <w:pPr>
        <w:pStyle w:val="ListNumberLevel2"/>
      </w:pPr>
      <w:r w:rsidRPr="00FD7645">
        <w:t>List Number (Level 2)</w:t>
      </w:r>
    </w:p>
    <w:p w14:paraId="124D7903" w14:textId="6AC0EB6E" w:rsidR="009A2EF6" w:rsidRPr="00AB772F" w:rsidRDefault="00FD7645" w:rsidP="000C22B3">
      <w:pPr>
        <w:pStyle w:val="ListNumberLevel3"/>
      </w:pPr>
      <w:r w:rsidRPr="00FD7645">
        <w:t xml:space="preserve">List Number (Level </w:t>
      </w:r>
      <w:r>
        <w:t>3</w:t>
      </w:r>
      <w:r w:rsidRPr="00FD7645">
        <w:t>)</w:t>
      </w:r>
    </w:p>
    <w:p w14:paraId="41282F59" w14:textId="7A184C58" w:rsidR="009A2EF6" w:rsidRDefault="00FD7645" w:rsidP="000C22B3">
      <w:pPr>
        <w:pStyle w:val="ListNumberLevel4"/>
      </w:pPr>
      <w:r w:rsidRPr="00FD7645">
        <w:t xml:space="preserve">List Number (Level </w:t>
      </w:r>
      <w:r>
        <w:t>4</w:t>
      </w:r>
      <w:r w:rsidRPr="00FD7645">
        <w:t>)</w:t>
      </w:r>
    </w:p>
    <w:p w14:paraId="5ABEF58B" w14:textId="77777777" w:rsidR="009A2EF6" w:rsidRPr="00AB772F" w:rsidRDefault="009A2EF6" w:rsidP="009A2EF6">
      <w:pPr>
        <w:pStyle w:val="Heading3"/>
      </w:pPr>
      <w:bookmarkStart w:id="35" w:name="_Toc120028966"/>
      <w:bookmarkStart w:id="36" w:name="_Toc164686189"/>
      <w:r w:rsidRPr="00AB772F">
        <w:lastRenderedPageBreak/>
        <w:t>Numbered list</w:t>
      </w:r>
      <w:bookmarkEnd w:id="35"/>
      <w:bookmarkEnd w:id="36"/>
    </w:p>
    <w:p w14:paraId="54FF686B" w14:textId="39773CEE" w:rsidR="00FD7645" w:rsidRPr="00AB772F" w:rsidRDefault="00FD7645" w:rsidP="00F65928">
      <w:pPr>
        <w:keepNext/>
        <w:keepLines/>
      </w:pPr>
      <w:r>
        <w:t>Use list style “</w:t>
      </w:r>
      <w:r w:rsidR="00F65928" w:rsidRPr="00F65928">
        <w:t>LIST_NUMBERED</w:t>
      </w:r>
      <w:r>
        <w:t>” or paragraph styles ‘</w:t>
      </w:r>
      <w:r w:rsidR="00F65928" w:rsidRPr="00F65928">
        <w:t xml:space="preserve">List Number </w:t>
      </w:r>
      <w:proofErr w:type="spellStart"/>
      <w:r w:rsidR="00F65928" w:rsidRPr="00F65928">
        <w:t>Nonindented</w:t>
      </w:r>
      <w:proofErr w:type="spellEnd"/>
      <w:r>
        <w:t>’, ‘</w:t>
      </w:r>
      <w:r w:rsidR="00F65928" w:rsidRPr="00F65928">
        <w:t xml:space="preserve">List Number </w:t>
      </w:r>
      <w:proofErr w:type="spellStart"/>
      <w:r w:rsidR="00F65928" w:rsidRPr="00F65928">
        <w:t>Nonindented</w:t>
      </w:r>
      <w:proofErr w:type="spellEnd"/>
      <w:r w:rsidR="00F65928" w:rsidRPr="00F65928">
        <w:t xml:space="preserve"> (Level 2)</w:t>
      </w:r>
      <w:r>
        <w:t>’, ‘</w:t>
      </w:r>
      <w:r w:rsidR="00F65928" w:rsidRPr="00F65928">
        <w:t xml:space="preserve">List Number </w:t>
      </w:r>
      <w:proofErr w:type="spellStart"/>
      <w:r w:rsidR="00F65928" w:rsidRPr="00F65928">
        <w:t>Nonindented</w:t>
      </w:r>
      <w:proofErr w:type="spellEnd"/>
      <w:r w:rsidR="00F65928" w:rsidRPr="00F65928">
        <w:t xml:space="preserve"> (Level </w:t>
      </w:r>
      <w:r>
        <w:t>3</w:t>
      </w:r>
      <w:r w:rsidRPr="00AC394A">
        <w:t>)</w:t>
      </w:r>
      <w:r>
        <w:t>’, ‘</w:t>
      </w:r>
      <w:r w:rsidR="00F65928" w:rsidRPr="00F65928">
        <w:t xml:space="preserve">List Number </w:t>
      </w:r>
      <w:proofErr w:type="spellStart"/>
      <w:r w:rsidR="00F65928" w:rsidRPr="00F65928">
        <w:t>Nonindented</w:t>
      </w:r>
      <w:proofErr w:type="spellEnd"/>
      <w:r w:rsidR="00F65928" w:rsidRPr="00F65928">
        <w:t xml:space="preserve"> (Level </w:t>
      </w:r>
      <w:r>
        <w:t>4</w:t>
      </w:r>
      <w:r w:rsidRPr="00AC394A">
        <w:t>)</w:t>
      </w:r>
      <w:r>
        <w:t>’ to apply this list style.</w:t>
      </w:r>
    </w:p>
    <w:p w14:paraId="7C6682FF" w14:textId="66A9805C" w:rsidR="009A2EF6" w:rsidRPr="00AB772F" w:rsidRDefault="00F65928" w:rsidP="00455284">
      <w:pPr>
        <w:pStyle w:val="ListNumberNonindented"/>
      </w:pPr>
      <w:r w:rsidRPr="00F65928">
        <w:t xml:space="preserve">List Number </w:t>
      </w:r>
      <w:proofErr w:type="spellStart"/>
      <w:r w:rsidRPr="00F65928">
        <w:t>Nonindented</w:t>
      </w:r>
      <w:proofErr w:type="spellEnd"/>
    </w:p>
    <w:p w14:paraId="1A4FE5CE" w14:textId="30D4B07B" w:rsidR="009A2EF6" w:rsidRPr="00AB772F" w:rsidRDefault="00F65928" w:rsidP="00455284">
      <w:pPr>
        <w:pStyle w:val="ListNumberNonindentedLevel2"/>
      </w:pPr>
      <w:r w:rsidRPr="00F65928">
        <w:t xml:space="preserve">List Number </w:t>
      </w:r>
      <w:proofErr w:type="spellStart"/>
      <w:r w:rsidRPr="00F65928">
        <w:t>Nonindented</w:t>
      </w:r>
      <w:proofErr w:type="spellEnd"/>
      <w:r w:rsidRPr="00F65928">
        <w:t xml:space="preserve"> (Level 2)</w:t>
      </w:r>
    </w:p>
    <w:p w14:paraId="062FC81C" w14:textId="4B71D9DE" w:rsidR="009A2EF6" w:rsidRPr="00AB772F" w:rsidRDefault="00F65928" w:rsidP="00455284">
      <w:pPr>
        <w:pStyle w:val="ListNumberNonindentedLevel3"/>
      </w:pPr>
      <w:r w:rsidRPr="00F65928">
        <w:t xml:space="preserve">List Number </w:t>
      </w:r>
      <w:proofErr w:type="spellStart"/>
      <w:r w:rsidRPr="00F65928">
        <w:t>Nonindented</w:t>
      </w:r>
      <w:proofErr w:type="spellEnd"/>
      <w:r w:rsidRPr="00F65928">
        <w:t xml:space="preserve"> (Level </w:t>
      </w:r>
      <w:r>
        <w:t>3</w:t>
      </w:r>
      <w:r w:rsidRPr="00F65928">
        <w:t>)</w:t>
      </w:r>
    </w:p>
    <w:p w14:paraId="721C9D74" w14:textId="40C3017F" w:rsidR="009A2EF6" w:rsidRPr="00AB772F" w:rsidRDefault="00F65928" w:rsidP="00455284">
      <w:pPr>
        <w:pStyle w:val="ListNumberNonindentedLevel4"/>
      </w:pPr>
      <w:r w:rsidRPr="00F65928">
        <w:t xml:space="preserve">List Number </w:t>
      </w:r>
      <w:proofErr w:type="spellStart"/>
      <w:r w:rsidRPr="00F65928">
        <w:t>Nonindented</w:t>
      </w:r>
      <w:proofErr w:type="spellEnd"/>
      <w:r w:rsidRPr="00F65928">
        <w:t xml:space="preserve"> (Level </w:t>
      </w:r>
      <w:r>
        <w:t>4</w:t>
      </w:r>
      <w:r w:rsidRPr="00F65928">
        <w:t>)</w:t>
      </w:r>
    </w:p>
    <w:p w14:paraId="163A7526" w14:textId="77777777" w:rsidR="009A2EF6" w:rsidRPr="00AB772F" w:rsidRDefault="009A2EF6" w:rsidP="009A2EF6">
      <w:pPr>
        <w:pStyle w:val="Heading2"/>
      </w:pPr>
      <w:bookmarkStart w:id="37" w:name="_Toc120028967"/>
      <w:bookmarkStart w:id="38" w:name="_Toc164686190"/>
      <w:r w:rsidRPr="00AB772F">
        <w:t>Pictures</w:t>
      </w:r>
      <w:bookmarkEnd w:id="37"/>
      <w:bookmarkEnd w:id="38"/>
    </w:p>
    <w:p w14:paraId="056F6BE3" w14:textId="77777777" w:rsidR="009A2EF6" w:rsidRPr="00AB772F" w:rsidRDefault="009A2EF6" w:rsidP="009A2EF6">
      <w:pPr>
        <w:pStyle w:val="Heading3"/>
      </w:pPr>
      <w:bookmarkStart w:id="39" w:name="_Toc120028968"/>
      <w:bookmarkStart w:id="40" w:name="_Toc164686191"/>
      <w:bookmarkStart w:id="41" w:name="_Hlk119756903"/>
      <w:bookmarkStart w:id="42" w:name="_Hlk119755646"/>
      <w:r w:rsidRPr="00AB772F">
        <w:t xml:space="preserve">Pictures inserted in line with </w:t>
      </w:r>
      <w:proofErr w:type="gramStart"/>
      <w:r w:rsidRPr="00AB772F">
        <w:t>text</w:t>
      </w:r>
      <w:bookmarkEnd w:id="39"/>
      <w:bookmarkEnd w:id="40"/>
      <w:proofErr w:type="gramEnd"/>
    </w:p>
    <w:p w14:paraId="3F79008E" w14:textId="509516D1" w:rsidR="009A2EF6" w:rsidRPr="00AB772F" w:rsidRDefault="009A2EF6" w:rsidP="009A2EF6">
      <w:pPr>
        <w:pStyle w:val="ImageTitle"/>
      </w:pPr>
      <w:bookmarkStart w:id="43" w:name="_Toc164683821"/>
      <w:bookmarkStart w:id="44" w:name="_Hlk119682088"/>
      <w:bookmarkStart w:id="45" w:name="_Hlk119684371"/>
      <w:bookmarkEnd w:id="41"/>
      <w:r w:rsidRPr="00AB772F">
        <w:t>Figure </w:t>
      </w:r>
      <w:r w:rsidR="00AB71D6">
        <w:fldChar w:fldCharType="begin"/>
      </w:r>
      <w:r w:rsidR="00AB71D6">
        <w:instrText xml:space="preserve"> SEQ Figure \* ARABIC </w:instrText>
      </w:r>
      <w:r w:rsidR="00AB71D6">
        <w:fldChar w:fldCharType="separate"/>
      </w:r>
      <w:r w:rsidR="002A57B4">
        <w:rPr>
          <w:noProof/>
        </w:rPr>
        <w:t>1</w:t>
      </w:r>
      <w:r w:rsidR="00AB71D6">
        <w:rPr>
          <w:noProof/>
        </w:rPr>
        <w:fldChar w:fldCharType="end"/>
      </w:r>
      <w:r w:rsidRPr="00AB772F">
        <w:t xml:space="preserve"> – Type the figure title </w:t>
      </w:r>
      <w:proofErr w:type="gramStart"/>
      <w:r w:rsidRPr="00AB772F">
        <w:t>here</w:t>
      </w:r>
      <w:bookmarkEnd w:id="43"/>
      <w:proofErr w:type="gramEnd"/>
    </w:p>
    <w:p w14:paraId="20172147" w14:textId="77777777" w:rsidR="009A2EF6" w:rsidRPr="00AB772F" w:rsidRDefault="009A2EF6" w:rsidP="009A2EF6">
      <w:pPr>
        <w:pStyle w:val="ImageSubtitle"/>
      </w:pPr>
      <w:r w:rsidRPr="00AB772F">
        <w:t xml:space="preserve">Type the figure subtitle </w:t>
      </w:r>
      <w:proofErr w:type="gramStart"/>
      <w:r w:rsidRPr="00AB772F">
        <w:t>here</w:t>
      </w:r>
      <w:proofErr w:type="gramEnd"/>
    </w:p>
    <w:p w14:paraId="32646488" w14:textId="77777777" w:rsidR="009A2EF6" w:rsidRPr="00AB772F" w:rsidRDefault="009A2EF6" w:rsidP="009A2EF6">
      <w:pPr>
        <w:pStyle w:val="ImagePlaceholder"/>
      </w:pPr>
      <w:r w:rsidRPr="00AB772F">
        <w:rPr>
          <w:noProof/>
        </w:rPr>
        <w:drawing>
          <wp:inline distT="0" distB="0" distL="0" distR="0" wp14:anchorId="67A828C5" wp14:editId="39310E25">
            <wp:extent cx="5401945" cy="3157855"/>
            <wp:effectExtent l="0" t="0" r="8255" b="44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7170AD" w14:textId="77777777" w:rsidR="009A2EF6" w:rsidRPr="00AB772F" w:rsidRDefault="009A2EF6" w:rsidP="009A2EF6">
      <w:pPr>
        <w:pStyle w:val="ImageCopyrights"/>
      </w:pPr>
      <w:r w:rsidRPr="00AB772F">
        <w:t>© Type the Copyrights text here.</w:t>
      </w:r>
    </w:p>
    <w:p w14:paraId="2AFC6A53" w14:textId="77777777" w:rsidR="009A2EF6" w:rsidRPr="00AB772F" w:rsidRDefault="009A2EF6" w:rsidP="009A2EF6">
      <w:pPr>
        <w:pStyle w:val="ImageSource"/>
      </w:pPr>
      <w:r w:rsidRPr="00AB772F">
        <w:rPr>
          <w:i/>
        </w:rPr>
        <w:t>Source:</w:t>
      </w:r>
      <w:r w:rsidRPr="00AB772F">
        <w:t xml:space="preserve"> Type the source text here.</w:t>
      </w:r>
    </w:p>
    <w:p w14:paraId="3087C4F3" w14:textId="115C160F" w:rsidR="009A2EF6" w:rsidRPr="00AB772F" w:rsidRDefault="009A2EF6" w:rsidP="009A2EF6">
      <w:pPr>
        <w:pStyle w:val="ImageCaption"/>
      </w:pPr>
      <w:r w:rsidRPr="00AB772F">
        <w:t>Type the caption text here.</w:t>
      </w:r>
    </w:p>
    <w:p w14:paraId="5CB55B94" w14:textId="77777777" w:rsidR="009A2EF6" w:rsidRPr="00AB772F" w:rsidRDefault="009A2EF6" w:rsidP="009A2EF6">
      <w:bookmarkStart w:id="46" w:name="_Hlk119756684"/>
      <w:bookmarkEnd w:id="42"/>
      <w:bookmarkEnd w:id="44"/>
      <w:bookmarkEnd w:id="45"/>
      <w:r w:rsidRPr="00AB772F">
        <w:br w:type="page"/>
      </w:r>
    </w:p>
    <w:p w14:paraId="34873481" w14:textId="72041F5F" w:rsidR="009A2EF6" w:rsidRPr="00AB772F" w:rsidRDefault="009A2EF6" w:rsidP="009A2EF6">
      <w:pPr>
        <w:pStyle w:val="Heading3"/>
      </w:pPr>
      <w:bookmarkStart w:id="47" w:name="_Toc120028969"/>
      <w:bookmarkStart w:id="48" w:name="_Toc164686192"/>
      <w:bookmarkStart w:id="49" w:name="_Hlk119760996"/>
      <w:bookmarkEnd w:id="46"/>
      <w:r w:rsidRPr="00AB772F">
        <w:lastRenderedPageBreak/>
        <w:t>Pictures with text wrapping</w:t>
      </w:r>
      <w:bookmarkEnd w:id="47"/>
      <w:bookmarkEnd w:id="48"/>
    </w:p>
    <w:p w14:paraId="41F5F661" w14:textId="3D2462C0" w:rsidR="009A2EF6" w:rsidRPr="00AB772F" w:rsidRDefault="009A2EF6" w:rsidP="009A2EF6">
      <w:pPr>
        <w:rPr>
          <w:noProof/>
        </w:rPr>
      </w:pPr>
      <w:r w:rsidRPr="00AB772F">
        <w:rPr>
          <w:noProof/>
        </w:rPr>
        <w:t>The sample image below is inserted with the option ‘Anchored to paragraph’</w:t>
      </w:r>
      <w:r w:rsidR="00FF3414" w:rsidRPr="00AB772F">
        <w:rPr>
          <w:noProof/>
        </w:rPr>
        <w:t xml:space="preserve">. </w:t>
      </w:r>
    </w:p>
    <w:p w14:paraId="42C1FE52" w14:textId="77777777" w:rsidR="009A2EF6" w:rsidRPr="00AB71D6" w:rsidRDefault="009A2EF6" w:rsidP="009A2EF6">
      <w:pPr>
        <w:rPr>
          <w:noProof/>
          <w:lang w:val="fr-BE"/>
        </w:rPr>
      </w:pPr>
      <w:r w:rsidRPr="00AB772F">
        <w:rPr>
          <w:noProof/>
        </w:rPr>
        <mc:AlternateContent>
          <mc:Choice Requires="wpg">
            <w:drawing>
              <wp:anchor distT="71755" distB="71755" distL="215900" distR="215900" simplePos="0" relativeHeight="251662336" behindDoc="0" locked="1" layoutInCell="1" allowOverlap="1" wp14:anchorId="29F86F98" wp14:editId="3ADDDF01">
                <wp:simplePos x="0" y="0"/>
                <wp:positionH relativeFrom="margin">
                  <wp:posOffset>-24423</wp:posOffset>
                </wp:positionH>
                <wp:positionV relativeFrom="paragraph">
                  <wp:posOffset>1044603</wp:posOffset>
                </wp:positionV>
                <wp:extent cx="2879725" cy="2566670"/>
                <wp:effectExtent l="0" t="0" r="0" b="5080"/>
                <wp:wrapSquare wrapText="bothSides"/>
                <wp:docPr id="3" name="Group 3"/>
                <wp:cNvGraphicFramePr/>
                <a:graphic xmlns:a="http://schemas.openxmlformats.org/drawingml/2006/main">
                  <a:graphicData uri="http://schemas.microsoft.com/office/word/2010/wordprocessingGroup">
                    <wpg:wgp>
                      <wpg:cNvGrpSpPr/>
                      <wpg:grpSpPr>
                        <a:xfrm>
                          <a:off x="0" y="0"/>
                          <a:ext cx="2879725" cy="2566670"/>
                          <a:chOff x="0" y="0"/>
                          <a:chExt cx="2879725" cy="2566670"/>
                        </a:xfrm>
                      </wpg:grpSpPr>
                      <pic:pic xmlns:pic="http://schemas.openxmlformats.org/drawingml/2006/picture">
                        <pic:nvPicPr>
                          <pic:cNvPr id="1" name="Picture 1" descr="Example picture inserted with text wrapping option and anchored to paragraph."/>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9725" cy="1922145"/>
                          </a:xfrm>
                          <a:prstGeom prst="rect">
                            <a:avLst/>
                          </a:prstGeom>
                        </pic:spPr>
                      </pic:pic>
                      <wps:wsp>
                        <wps:cNvPr id="2" name="Text Box 2"/>
                        <wps:cNvSpPr txBox="1"/>
                        <wps:spPr>
                          <a:xfrm>
                            <a:off x="0" y="1922145"/>
                            <a:ext cx="2879725" cy="644525"/>
                          </a:xfrm>
                          <a:prstGeom prst="rect">
                            <a:avLst/>
                          </a:prstGeom>
                          <a:pattFill prst="pct5">
                            <a:fgClr>
                              <a:srgbClr val="FFFFFF"/>
                            </a:fgClr>
                            <a:bgClr>
                              <a:srgbClr val="FFFFFF"/>
                            </a:bgClr>
                          </a:pattFill>
                          <a:ln w="6350">
                            <a:noFill/>
                          </a:ln>
                          <a:extLst>
                            <a:ext uri="{91240B29-F687-4F45-9708-019B960494DF}">
                              <a14:hiddenLine xmlns:a14="http://schemas.microsoft.com/office/drawing/2010/main" w="6350">
                                <a:solidFill>
                                  <a:prstClr val="black"/>
                                </a:solidFill>
                              </a14:hiddenLine>
                            </a:ext>
                          </a:extLst>
                        </wps:spPr>
                        <wps:txbx>
                          <w:txbxContent>
                            <w:p w14:paraId="73E9F72B" w14:textId="27BFB8C4" w:rsidR="009A2EF6" w:rsidRDefault="009A2EF6" w:rsidP="009A2EF6">
                              <w:pPr>
                                <w:pStyle w:val="ImageCopyrights"/>
                              </w:pPr>
                              <w:r w:rsidRPr="00FD2229">
                                <w:t xml:space="preserve">© </w:t>
                              </w:r>
                              <w:r w:rsidR="00FF3414" w:rsidRPr="002D3FA7">
                                <w:t xml:space="preserve">Type the </w:t>
                              </w:r>
                              <w:r w:rsidR="00FF3414">
                                <w:t>Copyrights</w:t>
                              </w:r>
                              <w:r w:rsidR="00FF3414" w:rsidRPr="002D3FA7">
                                <w:t xml:space="preserve"> text here</w:t>
                              </w:r>
                              <w:r w:rsidR="00FF3414">
                                <w:t>.</w:t>
                              </w:r>
                            </w:p>
                            <w:p w14:paraId="71BC1A50" w14:textId="5CAD8C0C" w:rsidR="009A2EF6" w:rsidRDefault="009A2EF6" w:rsidP="009A2EF6">
                              <w:pPr>
                                <w:pStyle w:val="ImageSource"/>
                              </w:pPr>
                              <w:r w:rsidRPr="00FD2229">
                                <w:rPr>
                                  <w:i/>
                                </w:rPr>
                                <w:t>Source:</w:t>
                              </w:r>
                              <w:r w:rsidRPr="00FD2229">
                                <w:t xml:space="preserve"> </w:t>
                              </w:r>
                              <w:r w:rsidR="00FF3414" w:rsidRPr="002D3FA7">
                                <w:t>Type the source text here</w:t>
                              </w:r>
                              <w:r w:rsidR="00FF3414">
                                <w:t>.</w:t>
                              </w:r>
                            </w:p>
                            <w:p w14:paraId="584A6C44" w14:textId="5FB3B5BE" w:rsidR="009A2EF6" w:rsidRDefault="00FF3414" w:rsidP="009A2EF6">
                              <w:pPr>
                                <w:pStyle w:val="ImageCaption"/>
                              </w:pPr>
                              <w:r w:rsidRPr="002D3FA7">
                                <w:t xml:space="preserve">Type the </w:t>
                              </w:r>
                              <w:r>
                                <w:t>caption</w:t>
                              </w:r>
                              <w:r w:rsidRPr="002D3FA7">
                                <w:t xml:space="preserve"> text here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9F86F98" id="Group 3" o:spid="_x0000_s1027" style="position:absolute;margin-left:-1.9pt;margin-top:82.25pt;width:226.75pt;height:202.1pt;z-index:251662336;mso-wrap-distance-left:17pt;mso-wrap-distance-top:5.65pt;mso-wrap-distance-right:17pt;mso-wrap-distance-bottom:5.65pt;mso-position-horizontal-relative:margin;mso-height-relative:margin" coordsize="28797,25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Example picture inserted with text wrapping option and anchored to paragraph." style="position:absolute;width:28797;height:19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">
                  <v:imagedata r:id="rId32" o:title="Example picture inserted with text wrapping option and anchored to paragraph"/>
                </v:shape>
                <v:shape id="_x0000_s1029" type="#_x0000_t202" style="position:absolute;top:19221;width:28797;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" stroked="f" strokeweight=".5pt">
                  <v:fill r:id="rId33" o:title="" type="pattern"/>
                  <v:textbox style="mso-fit-shape-to-text:t">
                    <w:txbxContent>
                      <w:p w14:paraId="73E9F72B" w14:textId="27BFB8C4" w:rsidR="009A2EF6" w:rsidRDefault="009A2EF6" w:rsidP="009A2EF6">
                        <w:pPr>
                          <w:pStyle w:val="ImageCopyrights"/>
                        </w:pPr>
                        <w:r w:rsidRPr="00FD2229">
                          <w:t xml:space="preserve">© </w:t>
                        </w:r>
                        <w:r w:rsidR="00FF3414" w:rsidRPr="002D3FA7">
                          <w:t xml:space="preserve">Type the </w:t>
                        </w:r>
                        <w:r w:rsidR="00FF3414">
                          <w:t>Copyrights</w:t>
                        </w:r>
                        <w:r w:rsidR="00FF3414" w:rsidRPr="002D3FA7">
                          <w:t xml:space="preserve"> text here</w:t>
                        </w:r>
                        <w:r w:rsidR="00FF3414">
                          <w:t>.</w:t>
                        </w:r>
                      </w:p>
                      <w:p w14:paraId="71BC1A50" w14:textId="5CAD8C0C" w:rsidR="009A2EF6" w:rsidRDefault="009A2EF6" w:rsidP="009A2EF6">
                        <w:pPr>
                          <w:pStyle w:val="ImageSource"/>
                        </w:pPr>
                        <w:r w:rsidRPr="00FD2229">
                          <w:rPr>
                            <w:i/>
                          </w:rPr>
                          <w:t>Source:</w:t>
                        </w:r>
                        <w:r w:rsidRPr="00FD2229">
                          <w:t xml:space="preserve"> </w:t>
                        </w:r>
                        <w:r w:rsidR="00FF3414" w:rsidRPr="002D3FA7">
                          <w:t>Type the source text here</w:t>
                        </w:r>
                        <w:r w:rsidR="00FF3414">
                          <w:t>.</w:t>
                        </w:r>
                      </w:p>
                      <w:p w14:paraId="584A6C44" w14:textId="5FB3B5BE" w:rsidR="009A2EF6" w:rsidRDefault="00FF3414" w:rsidP="009A2EF6">
                        <w:pPr>
                          <w:pStyle w:val="ImageCaption"/>
                        </w:pPr>
                        <w:r w:rsidRPr="002D3FA7">
                          <w:t xml:space="preserve">Type the </w:t>
                        </w:r>
                        <w:r>
                          <w:t>caption</w:t>
                        </w:r>
                        <w:r w:rsidRPr="002D3FA7">
                          <w:t xml:space="preserve"> text here</w:t>
                        </w:r>
                        <w:r>
                          <w:t>.</w:t>
                        </w:r>
                      </w:p>
                    </w:txbxContent>
                  </v:textbox>
                </v:shape>
                <w10:wrap type="square" anchorx="margin"/>
                <w10:anchorlock/>
              </v:group>
            </w:pict>
          </mc:Fallback>
        </mc:AlternateContent>
      </w:r>
      <w:r w:rsidRPr="00AB772F">
        <w:rPr>
          <w:noProof/>
        </w:rPr>
        <w:t xml:space="preserve">Lorem ipsum dolor sit amet, consectetuer adipiscing elit. Maecenas porttitor congue massa. Fusce posuere, magna sed pulvinar ultricies, purus lectus malesuada libero, sit amet commodo magna eros quis urna. </w:t>
      </w:r>
      <w:r w:rsidRPr="00AB71D6">
        <w:rPr>
          <w:noProof/>
          <w:lang w:val="fr-BE"/>
        </w:rPr>
        <w:t>Nunc viverra imperdiet enim. Fusce est.</w:t>
      </w:r>
    </w:p>
    <w:p w14:paraId="27466AC1" w14:textId="77777777" w:rsidR="009A2EF6" w:rsidRPr="00AB772F" w:rsidRDefault="009A2EF6" w:rsidP="009A2EF6">
      <w:pPr>
        <w:rPr>
          <w:noProof/>
        </w:rPr>
      </w:pPr>
      <w:r w:rsidRPr="00AB71D6">
        <w:rPr>
          <w:noProof/>
          <w:lang w:val="fr-BE"/>
        </w:rPr>
        <w:t xml:space="preserve">Vivamus a tellus. Pellentesque habitant morbi tristique senectus et netus et malesuada fames ac turpis egestas. </w:t>
      </w:r>
      <w:r w:rsidRPr="00AB772F">
        <w:rPr>
          <w:noProof/>
        </w:rPr>
        <w:t>Proin pharetra nonummy pede.</w:t>
      </w:r>
    </w:p>
    <w:p w14:paraId="537A3538" w14:textId="77777777" w:rsidR="009A2EF6" w:rsidRPr="00AB772F" w:rsidRDefault="009A2EF6" w:rsidP="009A2EF6">
      <w:pPr>
        <w:rPr>
          <w:noProof/>
        </w:rPr>
      </w:pPr>
      <w:r w:rsidRPr="00AB772F">
        <w:rPr>
          <w:noProof/>
        </w:rPr>
        <w:t>In porttitor. Donec laoreet nonummy augue. Suspendisse dui purus, scelerisque at, vulputate vitae, pretium mattis, nunc. Mauris eget neque at sem venenatis eleifend. Ut nonummy.</w:t>
      </w:r>
    </w:p>
    <w:p w14:paraId="12588DA6" w14:textId="77777777" w:rsidR="009A2EF6" w:rsidRPr="00AB772F" w:rsidRDefault="009A2EF6" w:rsidP="009A2EF6">
      <w:pPr>
        <w:rPr>
          <w:noProof/>
        </w:rPr>
      </w:pPr>
      <w:r w:rsidRPr="00AB772F">
        <w:rPr>
          <w:noProof/>
        </w:rPr>
        <w:t>Fusce aliquet pede non pede. Suspendisse dapibus lorem pellentesque magna. Integer nulla. Donec blandit feugiat ligula. Donec hendrerit, felis et imperdiet euismod, purus ipsum pretium metus, in lacinia nulla nisl eget sapien.</w:t>
      </w:r>
    </w:p>
    <w:p w14:paraId="6A3EC6C9" w14:textId="77777777" w:rsidR="009A2EF6" w:rsidRDefault="009A2EF6" w:rsidP="009A2EF6">
      <w:pPr>
        <w:rPr>
          <w:noProof/>
        </w:rPr>
      </w:pPr>
      <w:r w:rsidRPr="00AB71D6">
        <w:rPr>
          <w:noProof/>
          <w:lang w:val="fr-BE"/>
        </w:rPr>
        <w:t xml:space="preserve">Donec ut est in lectus consequat consequat. Etiam eget dui. </w:t>
      </w:r>
      <w:r w:rsidRPr="00AB772F">
        <w:rPr>
          <w:noProof/>
        </w:rPr>
        <w:t>Aliquam erat volutpat. Sed at lorem in nunc porta tristique. Proin nec augue.</w:t>
      </w:r>
      <w:bookmarkEnd w:id="49"/>
    </w:p>
    <w:p w14:paraId="3FD415A3" w14:textId="25822AC8" w:rsidR="00E22299" w:rsidRDefault="00E22299">
      <w:pPr>
        <w:rPr>
          <w:noProof/>
        </w:rPr>
      </w:pPr>
      <w:r>
        <w:rPr>
          <w:noProof/>
        </w:rPr>
        <w:br w:type="page"/>
      </w:r>
    </w:p>
    <w:p w14:paraId="0E472C4D" w14:textId="77777777" w:rsidR="009A2EF6" w:rsidRPr="00AB772F" w:rsidRDefault="009A2EF6" w:rsidP="009A2EF6">
      <w:pPr>
        <w:pStyle w:val="Heading2"/>
      </w:pPr>
      <w:bookmarkStart w:id="50" w:name="_Toc120028971"/>
      <w:bookmarkStart w:id="51" w:name="_Toc164686193"/>
      <w:r w:rsidRPr="00AB772F">
        <w:lastRenderedPageBreak/>
        <w:t>Boxes</w:t>
      </w:r>
      <w:bookmarkEnd w:id="50"/>
      <w:bookmarkEnd w:id="51"/>
    </w:p>
    <w:p w14:paraId="0EF621B7" w14:textId="263F62AE" w:rsidR="009A2EF6" w:rsidRPr="00AB772F" w:rsidRDefault="009A2EF6" w:rsidP="009A2EF6">
      <w:bookmarkStart w:id="52" w:name="_Hlk119669878"/>
      <w:bookmarkStart w:id="53" w:name="_Hlk119671497"/>
      <w:r w:rsidRPr="00AB772F">
        <w:t>A single-cell table is used as a container for the box. You can combine text, lists and pictures inside the box. Please see the example below.</w:t>
      </w:r>
    </w:p>
    <w:tbl>
      <w:tblPr>
        <w:tblStyle w:val="TableBox"/>
        <w:tblW w:w="8503" w:type="dxa"/>
        <w:tblInd w:w="0" w:type="dxa"/>
        <w:tblLook w:val="0480" w:firstRow="0" w:lastRow="0" w:firstColumn="1" w:lastColumn="0" w:noHBand="0" w:noVBand="1"/>
      </w:tblPr>
      <w:tblGrid>
        <w:gridCol w:w="8503"/>
      </w:tblGrid>
      <w:tr w:rsidR="009A2EF6" w:rsidRPr="00AB772F" w14:paraId="43B385F3" w14:textId="77777777" w:rsidTr="00492425">
        <w:trPr>
          <w:cantSplit/>
        </w:trPr>
        <w:tc>
          <w:tcPr>
            <w:tcW w:w="8503" w:type="dxa"/>
          </w:tcPr>
          <w:p w14:paraId="137810E5" w14:textId="77777777" w:rsidR="009A2EF6" w:rsidRPr="00AB772F" w:rsidRDefault="009A2EF6" w:rsidP="00492425">
            <w:pPr>
              <w:pStyle w:val="BoxTitle"/>
            </w:pPr>
            <w:bookmarkStart w:id="54" w:name="_Toc164681985"/>
            <w:r w:rsidRPr="00AB772F">
              <w:rPr>
                <w:noProof/>
              </w:rPr>
              <mc:AlternateContent>
                <mc:Choice Requires="wpg">
                  <w:drawing>
                    <wp:anchor distT="71755" distB="71755" distL="215900" distR="215900" simplePos="0" relativeHeight="251661312" behindDoc="0" locked="1" layoutInCell="1" allowOverlap="1" wp14:anchorId="3808F669" wp14:editId="4AE1EF43">
                      <wp:simplePos x="0" y="0"/>
                      <wp:positionH relativeFrom="margin">
                        <wp:posOffset>3096260</wp:posOffset>
                      </wp:positionH>
                      <wp:positionV relativeFrom="paragraph">
                        <wp:posOffset>470535</wp:posOffset>
                      </wp:positionV>
                      <wp:extent cx="2159635" cy="1903730"/>
                      <wp:effectExtent l="0" t="0" r="0" b="1270"/>
                      <wp:wrapSquare wrapText="bothSides"/>
                      <wp:docPr id="25" name="Group 25"/>
                      <wp:cNvGraphicFramePr/>
                      <a:graphic xmlns:a="http://schemas.openxmlformats.org/drawingml/2006/main">
                        <a:graphicData uri="http://schemas.microsoft.com/office/word/2010/wordprocessingGroup">
                          <wpg:wgp>
                            <wpg:cNvGrpSpPr/>
                            <wpg:grpSpPr>
                              <a:xfrm>
                                <a:off x="0" y="0"/>
                                <a:ext cx="2159635" cy="1903730"/>
                                <a:chOff x="0" y="0"/>
                                <a:chExt cx="2159635" cy="1903730"/>
                              </a:xfrm>
                            </wpg:grpSpPr>
                            <pic:pic xmlns:pic="http://schemas.openxmlformats.org/drawingml/2006/picture">
                              <pic:nvPicPr>
                                <pic:cNvPr id="23" name="Picture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635" cy="1441450"/>
                                </a:xfrm>
                                <a:prstGeom prst="rect">
                                  <a:avLst/>
                                </a:prstGeom>
                              </pic:spPr>
                            </pic:pic>
                            <wps:wsp>
                              <wps:cNvPr id="24" name="Text Box 24"/>
                              <wps:cNvSpPr txBox="1"/>
                              <wps:spPr>
                                <a:xfrm>
                                  <a:off x="0" y="1441450"/>
                                  <a:ext cx="2159635" cy="462280"/>
                                </a:xfrm>
                                <a:prstGeom prst="rect">
                                  <a:avLst/>
                                </a:prstGeom>
                                <a:pattFill prst="pct5">
                                  <a:fgClr>
                                    <a:srgbClr val="FFFFFF"/>
                                  </a:fgClr>
                                  <a:bgClr>
                                    <a:srgbClr val="FFFFFF"/>
                                  </a:bgClr>
                                </a:pattFill>
                                <a:ln w="6350">
                                  <a:noFill/>
                                </a:ln>
                                <a:extLst>
                                  <a:ext uri="{91240B29-F687-4F45-9708-019B960494DF}">
                                    <a14:hiddenLine xmlns:a14="http://schemas.microsoft.com/office/drawing/2010/main" w="6350">
                                      <a:solidFill>
                                        <a:prstClr val="black"/>
                                      </a:solidFill>
                                    </a14:hiddenLine>
                                  </a:ext>
                                </a:extLst>
                              </wps:spPr>
                              <wps:txbx>
                                <w:txbxContent>
                                  <w:p w14:paraId="3A285AA0" w14:textId="77777777" w:rsidR="009A2EF6" w:rsidRDefault="009A2EF6" w:rsidP="009A2EF6">
                                    <w:pPr>
                                      <w:pStyle w:val="ImageCopyrights"/>
                                    </w:pPr>
                                    <w:r w:rsidRPr="00050B36">
                                      <w:t xml:space="preserve">© </w:t>
                                    </w:r>
                                    <w:r>
                                      <w:t>Copyrights</w:t>
                                    </w:r>
                                  </w:p>
                                  <w:sdt>
                                    <w:sdtPr>
                                      <w:id w:val="1613635872"/>
                                    </w:sdtPr>
                                    <w:sdtEndPr/>
                                    <w:sdtContent>
                                      <w:p w14:paraId="39297182" w14:textId="77777777" w:rsidR="009A2EF6" w:rsidRDefault="009A2EF6" w:rsidP="009A2EF6">
                                        <w:pPr>
                                          <w:pStyle w:val="ImageCaption"/>
                                        </w:pPr>
                                        <w:r>
                                          <w:t>Type your caption text here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808F669" id="Group 25" o:spid="_x0000_s1030" style="position:absolute;margin-left:243.8pt;margin-top:37.05pt;width:170.05pt;height:149.9pt;z-index:251661312;mso-wrap-distance-left:17pt;mso-wrap-distance-top:5.65pt;mso-wrap-distance-right:17pt;mso-wrap-distance-bottom:5.65pt;mso-position-horizontal-relative:margin;mso-height-relative:margin" coordsize="21596,19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">
                      <v:shape id="Picture 23" o:spid="_x0000_s1031" type="#_x0000_t75" style="position:absolute;width:21596;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">
                        <v:imagedata r:id="rId35" o:title=""/>
                      </v:shape>
                      <v:shape id="Text Box 24" o:spid="_x0000_s1032" type="#_x0000_t202" style="position:absolute;top:14414;width:2159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" stroked="f" strokeweight=".5pt">
                        <v:fill r:id="rId33" o:title="" type="pattern"/>
                        <v:textbox style="mso-fit-shape-to-text:t">
                          <w:txbxContent>
                            <w:p w14:paraId="3A285AA0" w14:textId="77777777" w:rsidR="009A2EF6" w:rsidRDefault="009A2EF6" w:rsidP="009A2EF6">
                              <w:pPr>
                                <w:pStyle w:val="ImageCopyrights"/>
                              </w:pPr>
                              <w:r w:rsidRPr="00050B36">
                                <w:t xml:space="preserve">© </w:t>
                              </w:r>
                              <w:r>
                                <w:t>Copyrights</w:t>
                              </w:r>
                            </w:p>
                            <w:sdt>
                              <w:sdtPr>
                                <w:id w:val="1613635872"/>
                              </w:sdtPr>
                              <w:sdtEndPr/>
                              <w:sdtContent>
                                <w:p w14:paraId="39297182" w14:textId="77777777" w:rsidR="009A2EF6" w:rsidRDefault="009A2EF6" w:rsidP="009A2EF6">
                                  <w:pPr>
                                    <w:pStyle w:val="ImageCaption"/>
                                  </w:pPr>
                                  <w:r>
                                    <w:t>Type your caption text here</w:t>
                                  </w:r>
                                </w:p>
                              </w:sdtContent>
                            </w:sdt>
                          </w:txbxContent>
                        </v:textbox>
                      </v:shape>
                      <w10:wrap type="square" anchorx="margin"/>
                      <w10:anchorlock/>
                    </v:group>
                  </w:pict>
                </mc:Fallback>
              </mc:AlternateContent>
            </w:r>
            <w:r w:rsidRPr="00AB772F">
              <w:t>Type box title here</w:t>
            </w:r>
            <w:bookmarkEnd w:id="54"/>
          </w:p>
          <w:p w14:paraId="002CE980" w14:textId="77777777" w:rsidR="009A2EF6" w:rsidRPr="00AB71D6" w:rsidRDefault="009A2EF6" w:rsidP="00492425">
            <w:pPr>
              <w:rPr>
                <w:noProof/>
                <w:lang w:val="fr-BE"/>
              </w:rPr>
            </w:pPr>
            <w:r w:rsidRPr="00AB772F">
              <w:rPr>
                <w:noProof/>
              </w:rPr>
              <w:t xml:space="preserve">Lorem ipsum dolor sit amet, consectetuer adipiscing elit. Maecenas porttitor congue massa. Fusce posuere, magna sed pulvinar ultricies, purus lectus malesuada libero, sit amet commodo magna eros quis urna. </w:t>
            </w:r>
            <w:r w:rsidRPr="00AB71D6">
              <w:rPr>
                <w:noProof/>
                <w:lang w:val="fr-BE"/>
              </w:rPr>
              <w:t xml:space="preserve">Nunc viverra imperdiet enim. </w:t>
            </w:r>
          </w:p>
          <w:p w14:paraId="560691D7" w14:textId="77777777" w:rsidR="009A2EF6" w:rsidRPr="00AB71D6" w:rsidRDefault="009A2EF6" w:rsidP="00492425">
            <w:pPr>
              <w:rPr>
                <w:noProof/>
                <w:lang w:val="fr-BE"/>
              </w:rPr>
            </w:pPr>
            <w:r w:rsidRPr="00AB71D6">
              <w:rPr>
                <w:noProof/>
                <w:lang w:val="fr-BE"/>
              </w:rPr>
              <w:t xml:space="preserve">Pellentesque habitant morbi tristique senectus et netus et malesuada fames ac turpis egestas. Proin pharetra nonummy pede. Mauris et orci. Aenean nec lorem. </w:t>
            </w:r>
          </w:p>
          <w:p w14:paraId="5515C3BE" w14:textId="77777777" w:rsidR="009A2EF6" w:rsidRPr="00AB71D6" w:rsidRDefault="009A2EF6" w:rsidP="00492425">
            <w:pPr>
              <w:rPr>
                <w:noProof/>
                <w:lang w:val="fr-BE"/>
              </w:rPr>
            </w:pPr>
            <w:r w:rsidRPr="00AB71D6">
              <w:rPr>
                <w:noProof/>
                <w:lang w:val="fr-BE"/>
              </w:rPr>
              <w:t>Suspendisse dui purus, scelerisque at, vulputate vitae, pretium mattis, nunc. Mauris eget neque at sem venenatis eleifend.</w:t>
            </w:r>
          </w:p>
          <w:p w14:paraId="3F0321B2" w14:textId="77777777" w:rsidR="009A2EF6" w:rsidRPr="00AB772F" w:rsidRDefault="009A2EF6">
            <w:pPr>
              <w:pStyle w:val="ListBullet"/>
              <w:numPr>
                <w:ilvl w:val="0"/>
                <w:numId w:val="5"/>
              </w:numPr>
              <w:rPr>
                <w:noProof/>
              </w:rPr>
            </w:pPr>
            <w:r w:rsidRPr="00AB772F">
              <w:rPr>
                <w:noProof/>
              </w:rPr>
              <w:t>Lorem ipsum dolor sit amet, consectetuer adipiscing elit.</w:t>
            </w:r>
          </w:p>
          <w:p w14:paraId="7630830D" w14:textId="77777777" w:rsidR="009A2EF6" w:rsidRPr="00AB772F" w:rsidRDefault="009A2EF6">
            <w:pPr>
              <w:pStyle w:val="ListBullet"/>
              <w:numPr>
                <w:ilvl w:val="0"/>
                <w:numId w:val="10"/>
              </w:numPr>
              <w:rPr>
                <w:noProof/>
              </w:rPr>
            </w:pPr>
            <w:r w:rsidRPr="00AB772F">
              <w:rPr>
                <w:noProof/>
              </w:rPr>
              <w:t>Fusce posuere, magna sed pulvinar ultricies, purus lectus malesuada libero, sit amet commodo magna eros quis urna.</w:t>
            </w:r>
          </w:p>
          <w:p w14:paraId="3E207E50" w14:textId="77777777" w:rsidR="009A2EF6" w:rsidRPr="00AB772F" w:rsidRDefault="009A2EF6" w:rsidP="009A2EF6">
            <w:pPr>
              <w:pStyle w:val="ListBullet"/>
              <w:rPr>
                <w:noProof/>
              </w:rPr>
            </w:pPr>
            <w:r w:rsidRPr="00AB772F">
              <w:rPr>
                <w:noProof/>
              </w:rPr>
              <w:t>Nunc viverra imperdiet enim.</w:t>
            </w:r>
          </w:p>
          <w:p w14:paraId="7F9A8ED0" w14:textId="77777777" w:rsidR="009A2EF6" w:rsidRPr="00AB772F" w:rsidRDefault="009A2EF6" w:rsidP="009A2EF6">
            <w:pPr>
              <w:pStyle w:val="ListBullet"/>
              <w:rPr>
                <w:noProof/>
              </w:rPr>
            </w:pPr>
            <w:r w:rsidRPr="00AB772F">
              <w:rPr>
                <w:noProof/>
              </w:rPr>
              <w:t>Fusce est.</w:t>
            </w:r>
          </w:p>
          <w:p w14:paraId="6765B3E7" w14:textId="77777777" w:rsidR="009A2EF6" w:rsidRPr="00AB772F" w:rsidRDefault="009A2EF6" w:rsidP="00492425">
            <w:r w:rsidRPr="00AB772F">
              <w:rPr>
                <w:noProof/>
              </w:rPr>
              <w:t xml:space="preserve">Donec blandit feugiat ligula. Donec hendrerit, felis et imperdiet euismod, purus ipsum pretium metus, in lacinia nulla nisl eget sapien. </w:t>
            </w:r>
          </w:p>
        </w:tc>
      </w:tr>
    </w:tbl>
    <w:p w14:paraId="20154237" w14:textId="75439BD5" w:rsidR="00021D4F" w:rsidRDefault="00021D4F" w:rsidP="00021D4F">
      <w:bookmarkStart w:id="55" w:name="_Toc120028972"/>
      <w:bookmarkEnd w:id="52"/>
      <w:bookmarkEnd w:id="53"/>
    </w:p>
    <w:p w14:paraId="3DBE34D0" w14:textId="77777777" w:rsidR="00021D4F" w:rsidRDefault="00021D4F">
      <w:r>
        <w:br w:type="page"/>
      </w:r>
    </w:p>
    <w:p w14:paraId="323A58DB" w14:textId="49D589D3" w:rsidR="009A2EF6" w:rsidRPr="00AB772F" w:rsidRDefault="009A2EF6" w:rsidP="009A2EF6">
      <w:pPr>
        <w:pStyle w:val="Heading2"/>
      </w:pPr>
      <w:bookmarkStart w:id="56" w:name="_Toc164686194"/>
      <w:r w:rsidRPr="00AB772F">
        <w:lastRenderedPageBreak/>
        <w:t>Tables</w:t>
      </w:r>
      <w:bookmarkEnd w:id="55"/>
      <w:bookmarkEnd w:id="56"/>
    </w:p>
    <w:p w14:paraId="6BD3DD9F" w14:textId="5F4F91B0" w:rsidR="009A2EF6" w:rsidRPr="00AB772F" w:rsidRDefault="00624759" w:rsidP="009A2EF6">
      <w:r w:rsidRPr="00AB772F">
        <w:t>The default</w:t>
      </w:r>
      <w:r w:rsidR="009A2EF6" w:rsidRPr="00AB772F">
        <w:t xml:space="preserve"> table style </w:t>
      </w:r>
      <w:r w:rsidRPr="00AB772F">
        <w:t xml:space="preserve">name is </w:t>
      </w:r>
      <w:r w:rsidR="009A2EF6" w:rsidRPr="00AB772F">
        <w:t xml:space="preserve">‘Body Table’ </w:t>
      </w:r>
      <w:r w:rsidRPr="00AB772F">
        <w:t xml:space="preserve">accessible </w:t>
      </w:r>
      <w:r w:rsidR="009A2EF6" w:rsidRPr="00AB772F">
        <w:t xml:space="preserve">from the Table Design menu. Use paragraph style ‘Table Title’ for the table title paragraph, ‘Table Subtitle’ paragraph style for the table subtitle paragraph and ‘Table Source’ paragraph style for the table source paragraph. </w:t>
      </w:r>
    </w:p>
    <w:p w14:paraId="39EA1805" w14:textId="241048E7" w:rsidR="009A2EF6" w:rsidRPr="00AB772F" w:rsidRDefault="009A2EF6" w:rsidP="009A2EF6">
      <w:pPr>
        <w:pStyle w:val="TableTitle"/>
      </w:pPr>
      <w:bookmarkStart w:id="57" w:name="_Hlk119673096"/>
      <w:r w:rsidRPr="00AB772F">
        <w:t xml:space="preserve">Table </w:t>
      </w:r>
      <w:r w:rsidR="00AB71D6">
        <w:fldChar w:fldCharType="begin"/>
      </w:r>
      <w:r w:rsidR="00AB71D6">
        <w:instrText xml:space="preserve"> SEQ Table \* ARABIC </w:instrText>
      </w:r>
      <w:r w:rsidR="00AB71D6">
        <w:fldChar w:fldCharType="separate"/>
      </w:r>
      <w:r w:rsidR="002A57B4">
        <w:rPr>
          <w:noProof/>
        </w:rPr>
        <w:t>1</w:t>
      </w:r>
      <w:r w:rsidR="00AB71D6">
        <w:rPr>
          <w:noProof/>
        </w:rPr>
        <w:fldChar w:fldCharType="end"/>
      </w:r>
      <w:r w:rsidRPr="00AB772F">
        <w:t xml:space="preserve"> – Type the table title </w:t>
      </w:r>
      <w:proofErr w:type="gramStart"/>
      <w:r w:rsidRPr="00AB772F">
        <w:t>here</w:t>
      </w:r>
      <w:proofErr w:type="gramEnd"/>
    </w:p>
    <w:p w14:paraId="64A84A03" w14:textId="77777777" w:rsidR="009A2EF6" w:rsidRPr="00AB772F" w:rsidRDefault="009A2EF6" w:rsidP="009A2EF6">
      <w:pPr>
        <w:pStyle w:val="TableSubtitle"/>
      </w:pPr>
      <w:r w:rsidRPr="00AB772F">
        <w:t xml:space="preserve">Type the table subtitle </w:t>
      </w:r>
      <w:proofErr w:type="gramStart"/>
      <w:r w:rsidRPr="00AB772F">
        <w:t>here</w:t>
      </w:r>
      <w:proofErr w:type="gramEnd"/>
    </w:p>
    <w:tbl>
      <w:tblPr>
        <w:tblStyle w:val="BodyTable"/>
        <w:tblW w:w="0" w:type="auto"/>
        <w:tblLook w:val="0620" w:firstRow="1" w:lastRow="0" w:firstColumn="0" w:lastColumn="0" w:noHBand="1" w:noVBand="1"/>
      </w:tblPr>
      <w:tblGrid>
        <w:gridCol w:w="1699"/>
        <w:gridCol w:w="1699"/>
        <w:gridCol w:w="1700"/>
        <w:gridCol w:w="1700"/>
        <w:gridCol w:w="1701"/>
      </w:tblGrid>
      <w:tr w:rsidR="009A2EF6" w:rsidRPr="00AB772F" w14:paraId="049EF1E7" w14:textId="77777777" w:rsidTr="00492425">
        <w:trPr>
          <w:cnfStyle w:val="100000000000" w:firstRow="1" w:lastRow="0" w:firstColumn="0" w:lastColumn="0" w:oddVBand="0" w:evenVBand="0" w:oddHBand="0" w:evenHBand="0" w:firstRowFirstColumn="0" w:firstRowLastColumn="0" w:lastRowFirstColumn="0" w:lastRowLastColumn="0"/>
        </w:trPr>
        <w:tc>
          <w:tcPr>
            <w:tcW w:w="1658" w:type="dxa"/>
          </w:tcPr>
          <w:p w14:paraId="272C38E5" w14:textId="77777777" w:rsidR="009A2EF6" w:rsidRPr="00AB772F" w:rsidRDefault="009A2EF6" w:rsidP="00492425">
            <w:r w:rsidRPr="00AB772F">
              <w:t>Header cell</w:t>
            </w:r>
          </w:p>
        </w:tc>
        <w:tc>
          <w:tcPr>
            <w:tcW w:w="1672" w:type="dxa"/>
          </w:tcPr>
          <w:p w14:paraId="668F80EE" w14:textId="77777777" w:rsidR="009A2EF6" w:rsidRPr="00AB772F" w:rsidRDefault="009A2EF6" w:rsidP="00492425">
            <w:r w:rsidRPr="00AB772F">
              <w:t>Header cell</w:t>
            </w:r>
          </w:p>
        </w:tc>
        <w:tc>
          <w:tcPr>
            <w:tcW w:w="1672" w:type="dxa"/>
          </w:tcPr>
          <w:p w14:paraId="2A521F33" w14:textId="77777777" w:rsidR="009A2EF6" w:rsidRPr="00AB772F" w:rsidRDefault="009A2EF6" w:rsidP="00492425">
            <w:r w:rsidRPr="00AB772F">
              <w:t>Header cell</w:t>
            </w:r>
          </w:p>
        </w:tc>
        <w:tc>
          <w:tcPr>
            <w:tcW w:w="1672" w:type="dxa"/>
          </w:tcPr>
          <w:p w14:paraId="2B83C138" w14:textId="77777777" w:rsidR="009A2EF6" w:rsidRPr="00AB772F" w:rsidRDefault="009A2EF6" w:rsidP="00492425">
            <w:r w:rsidRPr="00AB772F">
              <w:t>Header cell</w:t>
            </w:r>
          </w:p>
        </w:tc>
        <w:tc>
          <w:tcPr>
            <w:tcW w:w="1659" w:type="dxa"/>
          </w:tcPr>
          <w:p w14:paraId="78984513" w14:textId="77777777" w:rsidR="009A2EF6" w:rsidRPr="00AB772F" w:rsidRDefault="009A2EF6" w:rsidP="00492425">
            <w:r w:rsidRPr="00AB772F">
              <w:t>Header cell</w:t>
            </w:r>
          </w:p>
        </w:tc>
      </w:tr>
      <w:tr w:rsidR="009A2EF6" w:rsidRPr="00AB772F" w14:paraId="2A6927DB" w14:textId="77777777" w:rsidTr="00492425">
        <w:tc>
          <w:tcPr>
            <w:tcW w:w="1658" w:type="dxa"/>
            <w:vAlign w:val="top"/>
          </w:tcPr>
          <w:p w14:paraId="60B2D21B" w14:textId="77777777" w:rsidR="009A2EF6" w:rsidRPr="00AB772F" w:rsidRDefault="009A2EF6" w:rsidP="00492425">
            <w:r w:rsidRPr="00AB772F">
              <w:t>Data cell</w:t>
            </w:r>
          </w:p>
        </w:tc>
        <w:tc>
          <w:tcPr>
            <w:tcW w:w="1672" w:type="dxa"/>
            <w:vAlign w:val="top"/>
          </w:tcPr>
          <w:p w14:paraId="47332F93" w14:textId="77777777" w:rsidR="009A2EF6" w:rsidRPr="00AB772F" w:rsidRDefault="009A2EF6" w:rsidP="00492425">
            <w:r w:rsidRPr="00AB772F">
              <w:t>Data cell</w:t>
            </w:r>
          </w:p>
        </w:tc>
        <w:tc>
          <w:tcPr>
            <w:tcW w:w="1672" w:type="dxa"/>
            <w:vAlign w:val="top"/>
          </w:tcPr>
          <w:p w14:paraId="11B4E51C" w14:textId="77777777" w:rsidR="009A2EF6" w:rsidRPr="00AB772F" w:rsidRDefault="009A2EF6" w:rsidP="00492425">
            <w:r w:rsidRPr="00AB772F">
              <w:t>Data cell</w:t>
            </w:r>
          </w:p>
        </w:tc>
        <w:tc>
          <w:tcPr>
            <w:tcW w:w="1672" w:type="dxa"/>
            <w:vAlign w:val="top"/>
          </w:tcPr>
          <w:p w14:paraId="63C61A51" w14:textId="77777777" w:rsidR="009A2EF6" w:rsidRPr="00AB772F" w:rsidRDefault="009A2EF6" w:rsidP="00492425">
            <w:r w:rsidRPr="00AB772F">
              <w:t>Data cell</w:t>
            </w:r>
          </w:p>
        </w:tc>
        <w:tc>
          <w:tcPr>
            <w:tcW w:w="1659" w:type="dxa"/>
            <w:vAlign w:val="top"/>
          </w:tcPr>
          <w:p w14:paraId="41EC89A4" w14:textId="77777777" w:rsidR="009A2EF6" w:rsidRPr="00AB772F" w:rsidRDefault="009A2EF6" w:rsidP="00492425">
            <w:r w:rsidRPr="00AB772F">
              <w:t>Data cell</w:t>
            </w:r>
          </w:p>
        </w:tc>
      </w:tr>
      <w:tr w:rsidR="009A2EF6" w:rsidRPr="00AB772F" w14:paraId="74390EFD" w14:textId="77777777" w:rsidTr="00492425">
        <w:tc>
          <w:tcPr>
            <w:tcW w:w="1658" w:type="dxa"/>
            <w:vAlign w:val="top"/>
          </w:tcPr>
          <w:p w14:paraId="1F2AB6C8" w14:textId="77777777" w:rsidR="009A2EF6" w:rsidRPr="00AB772F" w:rsidRDefault="009A2EF6" w:rsidP="00492425">
            <w:r w:rsidRPr="00AB772F">
              <w:t>Data cell</w:t>
            </w:r>
          </w:p>
        </w:tc>
        <w:tc>
          <w:tcPr>
            <w:tcW w:w="1672" w:type="dxa"/>
            <w:vAlign w:val="top"/>
          </w:tcPr>
          <w:p w14:paraId="44B2CF4D" w14:textId="77777777" w:rsidR="009A2EF6" w:rsidRPr="00AB772F" w:rsidRDefault="009A2EF6" w:rsidP="00492425">
            <w:r w:rsidRPr="00AB772F">
              <w:t>Data cell</w:t>
            </w:r>
          </w:p>
        </w:tc>
        <w:tc>
          <w:tcPr>
            <w:tcW w:w="1672" w:type="dxa"/>
            <w:vAlign w:val="top"/>
          </w:tcPr>
          <w:p w14:paraId="1AC7A31A" w14:textId="77777777" w:rsidR="009A2EF6" w:rsidRPr="00AB772F" w:rsidRDefault="009A2EF6" w:rsidP="00492425">
            <w:r w:rsidRPr="00AB772F">
              <w:t>Data cell</w:t>
            </w:r>
          </w:p>
        </w:tc>
        <w:tc>
          <w:tcPr>
            <w:tcW w:w="1672" w:type="dxa"/>
            <w:vAlign w:val="top"/>
          </w:tcPr>
          <w:p w14:paraId="77C8E606" w14:textId="77777777" w:rsidR="009A2EF6" w:rsidRPr="00AB772F" w:rsidRDefault="009A2EF6" w:rsidP="00492425">
            <w:r w:rsidRPr="00AB772F">
              <w:t>Data cell</w:t>
            </w:r>
          </w:p>
        </w:tc>
        <w:tc>
          <w:tcPr>
            <w:tcW w:w="1659" w:type="dxa"/>
            <w:vAlign w:val="top"/>
          </w:tcPr>
          <w:p w14:paraId="712D5C41" w14:textId="77777777" w:rsidR="009A2EF6" w:rsidRPr="00AB772F" w:rsidRDefault="009A2EF6" w:rsidP="00492425">
            <w:r w:rsidRPr="00AB772F">
              <w:t>Data cell</w:t>
            </w:r>
          </w:p>
        </w:tc>
      </w:tr>
      <w:tr w:rsidR="009A2EF6" w:rsidRPr="00AB772F" w14:paraId="6CF950A2" w14:textId="77777777" w:rsidTr="00492425">
        <w:tc>
          <w:tcPr>
            <w:tcW w:w="1658" w:type="dxa"/>
            <w:vAlign w:val="top"/>
          </w:tcPr>
          <w:p w14:paraId="4C00F6F9" w14:textId="77777777" w:rsidR="009A2EF6" w:rsidRPr="00AB772F" w:rsidRDefault="009A2EF6" w:rsidP="00492425">
            <w:r w:rsidRPr="00AB772F">
              <w:t>Data cell</w:t>
            </w:r>
          </w:p>
        </w:tc>
        <w:tc>
          <w:tcPr>
            <w:tcW w:w="1672" w:type="dxa"/>
            <w:vAlign w:val="top"/>
          </w:tcPr>
          <w:p w14:paraId="5C0F7A0F" w14:textId="77777777" w:rsidR="009A2EF6" w:rsidRPr="00AB772F" w:rsidRDefault="009A2EF6" w:rsidP="00492425">
            <w:r w:rsidRPr="00AB772F">
              <w:t>Data cell</w:t>
            </w:r>
          </w:p>
        </w:tc>
        <w:tc>
          <w:tcPr>
            <w:tcW w:w="1672" w:type="dxa"/>
            <w:vAlign w:val="top"/>
          </w:tcPr>
          <w:p w14:paraId="58CA75DA" w14:textId="77777777" w:rsidR="009A2EF6" w:rsidRPr="00AB772F" w:rsidRDefault="009A2EF6" w:rsidP="00492425">
            <w:r w:rsidRPr="00AB772F">
              <w:t>Data cell</w:t>
            </w:r>
          </w:p>
        </w:tc>
        <w:tc>
          <w:tcPr>
            <w:tcW w:w="1672" w:type="dxa"/>
            <w:vAlign w:val="top"/>
          </w:tcPr>
          <w:p w14:paraId="6A181551" w14:textId="77777777" w:rsidR="009A2EF6" w:rsidRPr="00AB772F" w:rsidRDefault="009A2EF6" w:rsidP="00492425">
            <w:r w:rsidRPr="00AB772F">
              <w:t>Data cell</w:t>
            </w:r>
          </w:p>
        </w:tc>
        <w:tc>
          <w:tcPr>
            <w:tcW w:w="1659" w:type="dxa"/>
            <w:vAlign w:val="top"/>
          </w:tcPr>
          <w:p w14:paraId="38F6BE8F" w14:textId="77777777" w:rsidR="009A2EF6" w:rsidRPr="00AB772F" w:rsidRDefault="009A2EF6" w:rsidP="00492425">
            <w:r w:rsidRPr="00AB772F">
              <w:t>Data cell</w:t>
            </w:r>
          </w:p>
        </w:tc>
      </w:tr>
      <w:tr w:rsidR="009A2EF6" w:rsidRPr="00AB772F" w14:paraId="066646D8" w14:textId="77777777" w:rsidTr="00492425">
        <w:tc>
          <w:tcPr>
            <w:tcW w:w="1658" w:type="dxa"/>
            <w:vAlign w:val="top"/>
          </w:tcPr>
          <w:p w14:paraId="33974B24" w14:textId="77777777" w:rsidR="009A2EF6" w:rsidRPr="00AB772F" w:rsidRDefault="009A2EF6" w:rsidP="00492425">
            <w:r w:rsidRPr="00AB772F">
              <w:t>Data cell</w:t>
            </w:r>
          </w:p>
        </w:tc>
        <w:tc>
          <w:tcPr>
            <w:tcW w:w="1672" w:type="dxa"/>
            <w:vAlign w:val="top"/>
          </w:tcPr>
          <w:p w14:paraId="4E2A7A52" w14:textId="77777777" w:rsidR="009A2EF6" w:rsidRPr="00AB772F" w:rsidRDefault="009A2EF6" w:rsidP="00492425">
            <w:r w:rsidRPr="00AB772F">
              <w:t>Data cell</w:t>
            </w:r>
          </w:p>
        </w:tc>
        <w:tc>
          <w:tcPr>
            <w:tcW w:w="1672" w:type="dxa"/>
            <w:vAlign w:val="top"/>
          </w:tcPr>
          <w:p w14:paraId="4EA37840" w14:textId="77777777" w:rsidR="009A2EF6" w:rsidRPr="00AB772F" w:rsidRDefault="009A2EF6" w:rsidP="00492425">
            <w:r w:rsidRPr="00AB772F">
              <w:t>Data cell</w:t>
            </w:r>
          </w:p>
        </w:tc>
        <w:tc>
          <w:tcPr>
            <w:tcW w:w="1672" w:type="dxa"/>
            <w:vAlign w:val="top"/>
          </w:tcPr>
          <w:p w14:paraId="70490EA2" w14:textId="77777777" w:rsidR="009A2EF6" w:rsidRPr="00AB772F" w:rsidRDefault="009A2EF6" w:rsidP="00492425">
            <w:r w:rsidRPr="00AB772F">
              <w:t>Data cell</w:t>
            </w:r>
          </w:p>
        </w:tc>
        <w:tc>
          <w:tcPr>
            <w:tcW w:w="1659" w:type="dxa"/>
            <w:vAlign w:val="top"/>
          </w:tcPr>
          <w:p w14:paraId="3DC33F75" w14:textId="77777777" w:rsidR="009A2EF6" w:rsidRPr="00AB772F" w:rsidRDefault="009A2EF6" w:rsidP="00492425">
            <w:r w:rsidRPr="00AB772F">
              <w:t>Data cell</w:t>
            </w:r>
          </w:p>
        </w:tc>
      </w:tr>
      <w:tr w:rsidR="009A2EF6" w:rsidRPr="00AB772F" w14:paraId="287E50EE" w14:textId="77777777" w:rsidTr="00492425">
        <w:tc>
          <w:tcPr>
            <w:tcW w:w="1658" w:type="dxa"/>
            <w:vAlign w:val="top"/>
          </w:tcPr>
          <w:p w14:paraId="1CB8900E" w14:textId="77777777" w:rsidR="009A2EF6" w:rsidRPr="00AB772F" w:rsidRDefault="009A2EF6" w:rsidP="00492425">
            <w:r w:rsidRPr="00AB772F">
              <w:t>Data cell</w:t>
            </w:r>
          </w:p>
        </w:tc>
        <w:tc>
          <w:tcPr>
            <w:tcW w:w="1672" w:type="dxa"/>
            <w:vAlign w:val="top"/>
          </w:tcPr>
          <w:p w14:paraId="6F7B3CC7" w14:textId="77777777" w:rsidR="009A2EF6" w:rsidRPr="00AB772F" w:rsidRDefault="009A2EF6" w:rsidP="00492425">
            <w:r w:rsidRPr="00AB772F">
              <w:t>Data cell</w:t>
            </w:r>
          </w:p>
        </w:tc>
        <w:tc>
          <w:tcPr>
            <w:tcW w:w="1672" w:type="dxa"/>
            <w:vAlign w:val="top"/>
          </w:tcPr>
          <w:p w14:paraId="65D79A5F" w14:textId="77777777" w:rsidR="009A2EF6" w:rsidRPr="00AB772F" w:rsidRDefault="009A2EF6" w:rsidP="00492425">
            <w:r w:rsidRPr="00AB772F">
              <w:t>Data cell</w:t>
            </w:r>
          </w:p>
        </w:tc>
        <w:tc>
          <w:tcPr>
            <w:tcW w:w="1672" w:type="dxa"/>
            <w:vAlign w:val="top"/>
          </w:tcPr>
          <w:p w14:paraId="1B4A26ED" w14:textId="77777777" w:rsidR="009A2EF6" w:rsidRPr="00AB772F" w:rsidRDefault="009A2EF6" w:rsidP="00492425">
            <w:r w:rsidRPr="00AB772F">
              <w:t>Data cell</w:t>
            </w:r>
          </w:p>
        </w:tc>
        <w:tc>
          <w:tcPr>
            <w:tcW w:w="1659" w:type="dxa"/>
            <w:vAlign w:val="top"/>
          </w:tcPr>
          <w:p w14:paraId="06C4019B" w14:textId="77777777" w:rsidR="009A2EF6" w:rsidRPr="00AB772F" w:rsidRDefault="009A2EF6" w:rsidP="00492425">
            <w:r w:rsidRPr="00AB772F">
              <w:t>Data cell</w:t>
            </w:r>
          </w:p>
        </w:tc>
      </w:tr>
      <w:tr w:rsidR="009A2EF6" w:rsidRPr="00AB772F" w14:paraId="2FFE328B" w14:textId="77777777" w:rsidTr="00492425">
        <w:tc>
          <w:tcPr>
            <w:tcW w:w="1658" w:type="dxa"/>
            <w:vAlign w:val="top"/>
          </w:tcPr>
          <w:p w14:paraId="10F38817" w14:textId="77777777" w:rsidR="009A2EF6" w:rsidRPr="00AB772F" w:rsidRDefault="009A2EF6" w:rsidP="00492425">
            <w:r w:rsidRPr="00AB772F">
              <w:t>Data cell</w:t>
            </w:r>
          </w:p>
        </w:tc>
        <w:tc>
          <w:tcPr>
            <w:tcW w:w="1672" w:type="dxa"/>
            <w:vAlign w:val="top"/>
          </w:tcPr>
          <w:p w14:paraId="69B894B9" w14:textId="77777777" w:rsidR="009A2EF6" w:rsidRPr="00AB772F" w:rsidRDefault="009A2EF6" w:rsidP="00492425">
            <w:r w:rsidRPr="00AB772F">
              <w:t>Data cell</w:t>
            </w:r>
          </w:p>
        </w:tc>
        <w:tc>
          <w:tcPr>
            <w:tcW w:w="1672" w:type="dxa"/>
            <w:vAlign w:val="top"/>
          </w:tcPr>
          <w:p w14:paraId="692E6A27" w14:textId="77777777" w:rsidR="009A2EF6" w:rsidRPr="00AB772F" w:rsidRDefault="009A2EF6" w:rsidP="00492425">
            <w:r w:rsidRPr="00AB772F">
              <w:t>Data cell</w:t>
            </w:r>
          </w:p>
        </w:tc>
        <w:tc>
          <w:tcPr>
            <w:tcW w:w="1672" w:type="dxa"/>
            <w:vAlign w:val="top"/>
          </w:tcPr>
          <w:p w14:paraId="34AB380E" w14:textId="77777777" w:rsidR="009A2EF6" w:rsidRPr="00AB772F" w:rsidRDefault="009A2EF6" w:rsidP="00492425">
            <w:r w:rsidRPr="00AB772F">
              <w:t>Data cell</w:t>
            </w:r>
          </w:p>
        </w:tc>
        <w:tc>
          <w:tcPr>
            <w:tcW w:w="1659" w:type="dxa"/>
            <w:vAlign w:val="top"/>
          </w:tcPr>
          <w:p w14:paraId="27923B6B" w14:textId="77777777" w:rsidR="009A2EF6" w:rsidRPr="00AB772F" w:rsidRDefault="009A2EF6" w:rsidP="00492425">
            <w:r w:rsidRPr="00AB772F">
              <w:t>Data cell</w:t>
            </w:r>
          </w:p>
        </w:tc>
      </w:tr>
      <w:tr w:rsidR="009A2EF6" w:rsidRPr="00AB772F" w14:paraId="77E582B5" w14:textId="77777777" w:rsidTr="00492425">
        <w:tc>
          <w:tcPr>
            <w:tcW w:w="1658" w:type="dxa"/>
            <w:vAlign w:val="top"/>
          </w:tcPr>
          <w:p w14:paraId="45E5BA97" w14:textId="77777777" w:rsidR="009A2EF6" w:rsidRPr="00AB772F" w:rsidRDefault="009A2EF6" w:rsidP="00492425">
            <w:r w:rsidRPr="00AB772F">
              <w:t>Data cell</w:t>
            </w:r>
          </w:p>
        </w:tc>
        <w:tc>
          <w:tcPr>
            <w:tcW w:w="1672" w:type="dxa"/>
            <w:vAlign w:val="top"/>
          </w:tcPr>
          <w:p w14:paraId="19340042" w14:textId="77777777" w:rsidR="009A2EF6" w:rsidRPr="00AB772F" w:rsidRDefault="009A2EF6" w:rsidP="00492425">
            <w:r w:rsidRPr="00AB772F">
              <w:t>Data cell</w:t>
            </w:r>
          </w:p>
        </w:tc>
        <w:tc>
          <w:tcPr>
            <w:tcW w:w="1672" w:type="dxa"/>
            <w:vAlign w:val="top"/>
          </w:tcPr>
          <w:p w14:paraId="7AFAAFCD" w14:textId="77777777" w:rsidR="009A2EF6" w:rsidRPr="00AB772F" w:rsidRDefault="009A2EF6" w:rsidP="00492425">
            <w:r w:rsidRPr="00AB772F">
              <w:t>Data cell</w:t>
            </w:r>
          </w:p>
        </w:tc>
        <w:tc>
          <w:tcPr>
            <w:tcW w:w="1672" w:type="dxa"/>
            <w:vAlign w:val="top"/>
          </w:tcPr>
          <w:p w14:paraId="7E3744C7" w14:textId="77777777" w:rsidR="009A2EF6" w:rsidRPr="00AB772F" w:rsidRDefault="009A2EF6" w:rsidP="00492425">
            <w:r w:rsidRPr="00AB772F">
              <w:t>Data cell</w:t>
            </w:r>
          </w:p>
        </w:tc>
        <w:tc>
          <w:tcPr>
            <w:tcW w:w="1659" w:type="dxa"/>
            <w:vAlign w:val="top"/>
          </w:tcPr>
          <w:p w14:paraId="2956897E" w14:textId="77777777" w:rsidR="009A2EF6" w:rsidRPr="00AB772F" w:rsidRDefault="009A2EF6" w:rsidP="00492425">
            <w:r w:rsidRPr="00AB772F">
              <w:t>Data cell</w:t>
            </w:r>
          </w:p>
        </w:tc>
      </w:tr>
      <w:tr w:rsidR="009A2EF6" w:rsidRPr="00AB772F" w14:paraId="2760AE6C" w14:textId="77777777" w:rsidTr="00492425">
        <w:tc>
          <w:tcPr>
            <w:tcW w:w="1658" w:type="dxa"/>
            <w:vAlign w:val="top"/>
          </w:tcPr>
          <w:p w14:paraId="3AD45516" w14:textId="77777777" w:rsidR="009A2EF6" w:rsidRPr="00AB772F" w:rsidRDefault="009A2EF6" w:rsidP="00492425">
            <w:r w:rsidRPr="00AB772F">
              <w:t>Data cell</w:t>
            </w:r>
          </w:p>
        </w:tc>
        <w:tc>
          <w:tcPr>
            <w:tcW w:w="1672" w:type="dxa"/>
            <w:vAlign w:val="top"/>
          </w:tcPr>
          <w:p w14:paraId="7ED1063A" w14:textId="77777777" w:rsidR="009A2EF6" w:rsidRPr="00AB772F" w:rsidRDefault="009A2EF6" w:rsidP="00492425">
            <w:r w:rsidRPr="00AB772F">
              <w:t>Data cell</w:t>
            </w:r>
          </w:p>
        </w:tc>
        <w:tc>
          <w:tcPr>
            <w:tcW w:w="1672" w:type="dxa"/>
            <w:vAlign w:val="top"/>
          </w:tcPr>
          <w:p w14:paraId="33E8EC16" w14:textId="77777777" w:rsidR="009A2EF6" w:rsidRPr="00AB772F" w:rsidRDefault="009A2EF6" w:rsidP="00492425">
            <w:r w:rsidRPr="00AB772F">
              <w:t>Data cell</w:t>
            </w:r>
          </w:p>
        </w:tc>
        <w:tc>
          <w:tcPr>
            <w:tcW w:w="1672" w:type="dxa"/>
            <w:vAlign w:val="top"/>
          </w:tcPr>
          <w:p w14:paraId="09B5DC24" w14:textId="77777777" w:rsidR="009A2EF6" w:rsidRPr="00AB772F" w:rsidRDefault="009A2EF6" w:rsidP="00492425">
            <w:r w:rsidRPr="00AB772F">
              <w:t>Data cell</w:t>
            </w:r>
          </w:p>
        </w:tc>
        <w:tc>
          <w:tcPr>
            <w:tcW w:w="1659" w:type="dxa"/>
            <w:vAlign w:val="top"/>
          </w:tcPr>
          <w:p w14:paraId="20CB03E2" w14:textId="77777777" w:rsidR="009A2EF6" w:rsidRPr="00AB772F" w:rsidRDefault="009A2EF6" w:rsidP="00492425">
            <w:r w:rsidRPr="00AB772F">
              <w:t>Data cell</w:t>
            </w:r>
          </w:p>
        </w:tc>
      </w:tr>
      <w:tr w:rsidR="009A2EF6" w:rsidRPr="00AB772F" w14:paraId="127261D4" w14:textId="77777777" w:rsidTr="00492425">
        <w:tc>
          <w:tcPr>
            <w:tcW w:w="1658" w:type="dxa"/>
            <w:vAlign w:val="top"/>
          </w:tcPr>
          <w:p w14:paraId="43103D5A" w14:textId="77777777" w:rsidR="009A2EF6" w:rsidRPr="00AB772F" w:rsidRDefault="009A2EF6" w:rsidP="00492425">
            <w:r w:rsidRPr="00AB772F">
              <w:t>Data cell</w:t>
            </w:r>
          </w:p>
        </w:tc>
        <w:tc>
          <w:tcPr>
            <w:tcW w:w="1672" w:type="dxa"/>
            <w:vAlign w:val="top"/>
          </w:tcPr>
          <w:p w14:paraId="610E708C" w14:textId="77777777" w:rsidR="009A2EF6" w:rsidRPr="00AB772F" w:rsidRDefault="009A2EF6" w:rsidP="00492425">
            <w:r w:rsidRPr="00AB772F">
              <w:t>Data cell</w:t>
            </w:r>
          </w:p>
        </w:tc>
        <w:tc>
          <w:tcPr>
            <w:tcW w:w="1672" w:type="dxa"/>
            <w:vAlign w:val="top"/>
          </w:tcPr>
          <w:p w14:paraId="02009650" w14:textId="77777777" w:rsidR="009A2EF6" w:rsidRPr="00AB772F" w:rsidRDefault="009A2EF6" w:rsidP="00492425">
            <w:r w:rsidRPr="00AB772F">
              <w:t>Data cell</w:t>
            </w:r>
          </w:p>
        </w:tc>
        <w:tc>
          <w:tcPr>
            <w:tcW w:w="1672" w:type="dxa"/>
            <w:vAlign w:val="top"/>
          </w:tcPr>
          <w:p w14:paraId="6B931A4E" w14:textId="77777777" w:rsidR="009A2EF6" w:rsidRPr="00AB772F" w:rsidRDefault="009A2EF6" w:rsidP="00492425">
            <w:r w:rsidRPr="00AB772F">
              <w:t>Data cell</w:t>
            </w:r>
          </w:p>
        </w:tc>
        <w:tc>
          <w:tcPr>
            <w:tcW w:w="1659" w:type="dxa"/>
            <w:vAlign w:val="top"/>
          </w:tcPr>
          <w:p w14:paraId="056518BB" w14:textId="77777777" w:rsidR="009A2EF6" w:rsidRPr="00AB772F" w:rsidRDefault="009A2EF6" w:rsidP="00492425">
            <w:r w:rsidRPr="00AB772F">
              <w:t>Data cell</w:t>
            </w:r>
          </w:p>
        </w:tc>
      </w:tr>
      <w:tr w:rsidR="009A2EF6" w:rsidRPr="00AB772F" w14:paraId="0BD64B60" w14:textId="77777777" w:rsidTr="00492425">
        <w:tc>
          <w:tcPr>
            <w:tcW w:w="1658" w:type="dxa"/>
            <w:vAlign w:val="top"/>
          </w:tcPr>
          <w:p w14:paraId="491FB5B7" w14:textId="77777777" w:rsidR="009A2EF6" w:rsidRPr="00AB772F" w:rsidRDefault="009A2EF6" w:rsidP="00492425">
            <w:r w:rsidRPr="00AB772F">
              <w:t>Data cell</w:t>
            </w:r>
          </w:p>
        </w:tc>
        <w:tc>
          <w:tcPr>
            <w:tcW w:w="1672" w:type="dxa"/>
            <w:vAlign w:val="top"/>
          </w:tcPr>
          <w:p w14:paraId="608B140E" w14:textId="77777777" w:rsidR="009A2EF6" w:rsidRPr="00AB772F" w:rsidRDefault="009A2EF6" w:rsidP="00492425">
            <w:r w:rsidRPr="00AB772F">
              <w:t>Data cell</w:t>
            </w:r>
          </w:p>
        </w:tc>
        <w:tc>
          <w:tcPr>
            <w:tcW w:w="1672" w:type="dxa"/>
            <w:vAlign w:val="top"/>
          </w:tcPr>
          <w:p w14:paraId="528D507A" w14:textId="77777777" w:rsidR="009A2EF6" w:rsidRPr="00AB772F" w:rsidRDefault="009A2EF6" w:rsidP="00492425">
            <w:r w:rsidRPr="00AB772F">
              <w:t>Data cell</w:t>
            </w:r>
          </w:p>
        </w:tc>
        <w:tc>
          <w:tcPr>
            <w:tcW w:w="1672" w:type="dxa"/>
            <w:vAlign w:val="top"/>
          </w:tcPr>
          <w:p w14:paraId="125527AC" w14:textId="77777777" w:rsidR="009A2EF6" w:rsidRPr="00AB772F" w:rsidRDefault="009A2EF6" w:rsidP="00492425">
            <w:r w:rsidRPr="00AB772F">
              <w:t>Data cell</w:t>
            </w:r>
          </w:p>
        </w:tc>
        <w:tc>
          <w:tcPr>
            <w:tcW w:w="1659" w:type="dxa"/>
            <w:vAlign w:val="top"/>
          </w:tcPr>
          <w:p w14:paraId="67DFB2AB" w14:textId="77777777" w:rsidR="009A2EF6" w:rsidRPr="00AB772F" w:rsidRDefault="009A2EF6" w:rsidP="00492425">
            <w:r w:rsidRPr="00AB772F">
              <w:t>Data cell</w:t>
            </w:r>
          </w:p>
        </w:tc>
      </w:tr>
      <w:tr w:rsidR="009A2EF6" w:rsidRPr="00AB772F" w14:paraId="48F2104B" w14:textId="77777777" w:rsidTr="00492425">
        <w:tc>
          <w:tcPr>
            <w:tcW w:w="1658" w:type="dxa"/>
            <w:vAlign w:val="top"/>
          </w:tcPr>
          <w:p w14:paraId="37166204" w14:textId="77777777" w:rsidR="009A2EF6" w:rsidRPr="00AB772F" w:rsidRDefault="009A2EF6" w:rsidP="00492425">
            <w:r w:rsidRPr="00AB772F">
              <w:t>Data cell</w:t>
            </w:r>
          </w:p>
        </w:tc>
        <w:tc>
          <w:tcPr>
            <w:tcW w:w="1672" w:type="dxa"/>
            <w:vAlign w:val="top"/>
          </w:tcPr>
          <w:p w14:paraId="70BAF982" w14:textId="77777777" w:rsidR="009A2EF6" w:rsidRPr="00AB772F" w:rsidRDefault="009A2EF6" w:rsidP="00492425">
            <w:r w:rsidRPr="00AB772F">
              <w:t>Data cell</w:t>
            </w:r>
          </w:p>
        </w:tc>
        <w:tc>
          <w:tcPr>
            <w:tcW w:w="1672" w:type="dxa"/>
            <w:vAlign w:val="top"/>
          </w:tcPr>
          <w:p w14:paraId="5002EA0F" w14:textId="77777777" w:rsidR="009A2EF6" w:rsidRPr="00AB772F" w:rsidRDefault="009A2EF6" w:rsidP="00492425">
            <w:r w:rsidRPr="00AB772F">
              <w:t>Data cell</w:t>
            </w:r>
          </w:p>
        </w:tc>
        <w:tc>
          <w:tcPr>
            <w:tcW w:w="1672" w:type="dxa"/>
            <w:vAlign w:val="top"/>
          </w:tcPr>
          <w:p w14:paraId="1ADA28C7" w14:textId="77777777" w:rsidR="009A2EF6" w:rsidRPr="00AB772F" w:rsidRDefault="009A2EF6" w:rsidP="00492425">
            <w:r w:rsidRPr="00AB772F">
              <w:t>Data cell</w:t>
            </w:r>
          </w:p>
        </w:tc>
        <w:tc>
          <w:tcPr>
            <w:tcW w:w="1659" w:type="dxa"/>
            <w:vAlign w:val="top"/>
          </w:tcPr>
          <w:p w14:paraId="3E5B2047" w14:textId="77777777" w:rsidR="009A2EF6" w:rsidRPr="00AB772F" w:rsidRDefault="009A2EF6" w:rsidP="00492425">
            <w:r w:rsidRPr="00AB772F">
              <w:t>Data cell</w:t>
            </w:r>
          </w:p>
        </w:tc>
      </w:tr>
      <w:tr w:rsidR="009A2EF6" w:rsidRPr="00AB772F" w14:paraId="48D4C55B" w14:textId="77777777" w:rsidTr="00492425">
        <w:tc>
          <w:tcPr>
            <w:tcW w:w="1658" w:type="dxa"/>
            <w:vAlign w:val="top"/>
          </w:tcPr>
          <w:p w14:paraId="0967F88C" w14:textId="77777777" w:rsidR="009A2EF6" w:rsidRPr="00AB772F" w:rsidRDefault="009A2EF6" w:rsidP="00492425">
            <w:r w:rsidRPr="00AB772F">
              <w:t>Data cell</w:t>
            </w:r>
          </w:p>
        </w:tc>
        <w:tc>
          <w:tcPr>
            <w:tcW w:w="1672" w:type="dxa"/>
            <w:vAlign w:val="top"/>
          </w:tcPr>
          <w:p w14:paraId="74B6CA87" w14:textId="77777777" w:rsidR="009A2EF6" w:rsidRPr="00AB772F" w:rsidRDefault="009A2EF6" w:rsidP="00492425">
            <w:r w:rsidRPr="00AB772F">
              <w:t>Data cell</w:t>
            </w:r>
          </w:p>
        </w:tc>
        <w:tc>
          <w:tcPr>
            <w:tcW w:w="1672" w:type="dxa"/>
            <w:vAlign w:val="top"/>
          </w:tcPr>
          <w:p w14:paraId="23849BAD" w14:textId="77777777" w:rsidR="009A2EF6" w:rsidRPr="00AB772F" w:rsidRDefault="009A2EF6" w:rsidP="00492425">
            <w:r w:rsidRPr="00AB772F">
              <w:t>Data cell</w:t>
            </w:r>
          </w:p>
        </w:tc>
        <w:tc>
          <w:tcPr>
            <w:tcW w:w="1672" w:type="dxa"/>
            <w:vAlign w:val="top"/>
          </w:tcPr>
          <w:p w14:paraId="3154EE6D" w14:textId="77777777" w:rsidR="009A2EF6" w:rsidRPr="00AB772F" w:rsidRDefault="009A2EF6" w:rsidP="00492425">
            <w:r w:rsidRPr="00AB772F">
              <w:t>Data cell</w:t>
            </w:r>
          </w:p>
        </w:tc>
        <w:tc>
          <w:tcPr>
            <w:tcW w:w="1659" w:type="dxa"/>
            <w:vAlign w:val="top"/>
          </w:tcPr>
          <w:p w14:paraId="224B9661" w14:textId="77777777" w:rsidR="009A2EF6" w:rsidRPr="00AB772F" w:rsidRDefault="009A2EF6" w:rsidP="00492425">
            <w:r w:rsidRPr="00AB772F">
              <w:t>Data cell</w:t>
            </w:r>
          </w:p>
        </w:tc>
      </w:tr>
    </w:tbl>
    <w:p w14:paraId="25A3FDCA" w14:textId="77777777" w:rsidR="009A2EF6" w:rsidRPr="00AB772F" w:rsidRDefault="009A2EF6" w:rsidP="009A2EF6">
      <w:pPr>
        <w:pStyle w:val="TableSource"/>
        <w:spacing w:before="60"/>
      </w:pPr>
      <w:r w:rsidRPr="00AB772F">
        <w:rPr>
          <w:i/>
        </w:rPr>
        <w:t>Source:</w:t>
      </w:r>
      <w:r w:rsidRPr="00AB772F">
        <w:t xml:space="preserve"> Type the source text here.</w:t>
      </w:r>
    </w:p>
    <w:bookmarkEnd w:id="57"/>
    <w:p w14:paraId="3CA696FF" w14:textId="77777777" w:rsidR="005E43DC" w:rsidRDefault="005E43DC"/>
    <w:p w14:paraId="65574ADA" w14:textId="50C1AE11" w:rsidR="00C75842" w:rsidRPr="00AB772F" w:rsidRDefault="00C75842">
      <w:pPr>
        <w:sectPr w:rsidR="00C75842" w:rsidRPr="00AB772F" w:rsidSect="0042278A">
          <w:headerReference w:type="default" r:id="rId36"/>
          <w:footerReference w:type="default" r:id="rId37"/>
          <w:endnotePr>
            <w:pos w:val="sectEnd"/>
            <w:numFmt w:val="lowerLetter"/>
          </w:endnotePr>
          <w:pgSz w:w="11907" w:h="16839" w:code="9"/>
          <w:pgMar w:top="1701" w:right="1701" w:bottom="1247" w:left="1701" w:header="567" w:footer="567" w:gutter="0"/>
          <w:cols w:space="720"/>
        </w:sectPr>
      </w:pPr>
    </w:p>
    <w:p w14:paraId="60DF70D9" w14:textId="12DEB7CF" w:rsidR="00DB3E5B" w:rsidRPr="00AB772F" w:rsidRDefault="00AB71D6">
      <w:pPr>
        <w:pStyle w:val="AboutEUTitle"/>
      </w:pPr>
      <w:r w:rsidRPr="00AB772F">
        <w:lastRenderedPageBreak/>
        <w:t>Getting in touch with the EU</w:t>
      </w:r>
    </w:p>
    <w:p w14:paraId="76F924FF" w14:textId="77777777" w:rsidR="00DB3E5B" w:rsidRPr="00AB772F" w:rsidRDefault="00AB71D6">
      <w:pPr>
        <w:pStyle w:val="AboutEUSubtitle"/>
      </w:pPr>
      <w:r w:rsidRPr="00AB772F">
        <w:t>In person</w:t>
      </w:r>
    </w:p>
    <w:p w14:paraId="4F0D479E" w14:textId="787221CA" w:rsidR="00DB3E5B" w:rsidRPr="00AB772F" w:rsidRDefault="00AB71D6">
      <w:pPr>
        <w:pStyle w:val="AboutEUText"/>
      </w:pPr>
      <w:r w:rsidRPr="00AB772F">
        <w:t xml:space="preserve">All over the European Union there are hundreds of Europe Direct centres. You can find </w:t>
      </w:r>
      <w:r w:rsidRPr="00AB772F">
        <w:t>the address of the centre nearest you online (</w:t>
      </w:r>
      <w:hyperlink r:id="rId38" w:history="1">
        <w:r w:rsidRPr="00AB772F">
          <w:rPr>
            <w:rStyle w:val="Hyperlink"/>
          </w:rPr>
          <w:t>european-union.europa.eu/contact-</w:t>
        </w:r>
        <w:proofErr w:type="spellStart"/>
        <w:r w:rsidRPr="00AB772F">
          <w:rPr>
            <w:rStyle w:val="Hyperlink"/>
          </w:rPr>
          <w:t>eu</w:t>
        </w:r>
        <w:proofErr w:type="spellEnd"/>
        <w:r w:rsidRPr="00AB772F">
          <w:rPr>
            <w:rStyle w:val="Hyperlink"/>
          </w:rPr>
          <w:t>/meet-</w:t>
        </w:r>
        <w:proofErr w:type="spellStart"/>
        <w:r w:rsidRPr="00AB772F">
          <w:rPr>
            <w:rStyle w:val="Hyperlink"/>
          </w:rPr>
          <w:t>us_en</w:t>
        </w:r>
        <w:proofErr w:type="spellEnd"/>
      </w:hyperlink>
      <w:r w:rsidRPr="00AB772F">
        <w:t>).</w:t>
      </w:r>
    </w:p>
    <w:p w14:paraId="4B815157" w14:textId="77777777" w:rsidR="00DB3E5B" w:rsidRPr="00AB772F" w:rsidRDefault="00AB71D6">
      <w:pPr>
        <w:pStyle w:val="AboutEUSubtitle"/>
      </w:pPr>
      <w:r w:rsidRPr="00AB772F">
        <w:t>On the phone or in writing</w:t>
      </w:r>
    </w:p>
    <w:p w14:paraId="3B1A4162" w14:textId="77777777" w:rsidR="00DB3E5B" w:rsidRPr="00AB772F" w:rsidRDefault="00AB71D6">
      <w:pPr>
        <w:pStyle w:val="AboutEUText"/>
      </w:pPr>
      <w:r w:rsidRPr="00AB772F">
        <w:t>Europe Direct is a service th</w:t>
      </w:r>
      <w:r w:rsidRPr="00AB772F">
        <w:t>at answers your questions about the European Union. You can contact this service:</w:t>
      </w:r>
    </w:p>
    <w:p w14:paraId="794B3114" w14:textId="77777777" w:rsidR="00DB3E5B" w:rsidRPr="00AB772F" w:rsidRDefault="00AB71D6">
      <w:pPr>
        <w:pStyle w:val="AboutEUList"/>
      </w:pPr>
      <w:r w:rsidRPr="00AB772F">
        <w:t>by freephone: 00 800 6 7 8 9 10 11 (certain operators may charge for these calls),</w:t>
      </w:r>
    </w:p>
    <w:p w14:paraId="54A6BC5B" w14:textId="77777777" w:rsidR="00DB3E5B" w:rsidRPr="00AB772F" w:rsidRDefault="00AB71D6">
      <w:pPr>
        <w:pStyle w:val="AboutEUList"/>
      </w:pPr>
      <w:r w:rsidRPr="00AB772F">
        <w:t>at the following standard number: +32 22999696,</w:t>
      </w:r>
    </w:p>
    <w:p w14:paraId="1B94E513" w14:textId="56E1BF62" w:rsidR="00DB3E5B" w:rsidRPr="00AB772F" w:rsidRDefault="00AB71D6">
      <w:pPr>
        <w:pStyle w:val="AboutEUList"/>
      </w:pPr>
      <w:r w:rsidRPr="00AB772F">
        <w:t xml:space="preserve">via the following form: </w:t>
      </w:r>
      <w:hyperlink r:id="rId39" w:history="1">
        <w:r w:rsidRPr="00AB772F">
          <w:rPr>
            <w:rStyle w:val="Hyperlink"/>
          </w:rPr>
          <w:t>european-union.europa.eu/contact-</w:t>
        </w:r>
        <w:proofErr w:type="spellStart"/>
        <w:r w:rsidRPr="00AB772F">
          <w:rPr>
            <w:rStyle w:val="Hyperlink"/>
          </w:rPr>
          <w:t>eu</w:t>
        </w:r>
        <w:proofErr w:type="spellEnd"/>
        <w:r w:rsidRPr="00AB772F">
          <w:rPr>
            <w:rStyle w:val="Hyperlink"/>
          </w:rPr>
          <w:t>/write-</w:t>
        </w:r>
        <w:proofErr w:type="spellStart"/>
        <w:r w:rsidRPr="00AB772F">
          <w:rPr>
            <w:rStyle w:val="Hyperlink"/>
          </w:rPr>
          <w:t>us_en</w:t>
        </w:r>
        <w:proofErr w:type="spellEnd"/>
      </w:hyperlink>
      <w:r w:rsidRPr="00AB772F">
        <w:t>.</w:t>
      </w:r>
    </w:p>
    <w:p w14:paraId="3A24C09A" w14:textId="77777777" w:rsidR="00DB3E5B" w:rsidRPr="00AB772F" w:rsidRDefault="00AB71D6">
      <w:pPr>
        <w:pStyle w:val="AboutEUTitle"/>
      </w:pPr>
      <w:r w:rsidRPr="00AB772F">
        <w:t>Finding information about the EU</w:t>
      </w:r>
    </w:p>
    <w:p w14:paraId="2EFD9E5A" w14:textId="77777777" w:rsidR="00DB3E5B" w:rsidRPr="00AB772F" w:rsidRDefault="00AB71D6">
      <w:pPr>
        <w:pStyle w:val="AboutEUSubtitle"/>
      </w:pPr>
      <w:r w:rsidRPr="00AB772F">
        <w:t>Online</w:t>
      </w:r>
    </w:p>
    <w:p w14:paraId="52B0A455" w14:textId="6C57A0FD" w:rsidR="00DB3E5B" w:rsidRPr="00AB772F" w:rsidRDefault="00AB71D6">
      <w:pPr>
        <w:pStyle w:val="AboutEUText"/>
      </w:pPr>
      <w:r w:rsidRPr="00AB772F">
        <w:t xml:space="preserve">Information about the European Union </w:t>
      </w:r>
      <w:r w:rsidRPr="00AB772F">
        <w:t>in all the official languages of the EU is available on the Europa website (</w:t>
      </w:r>
      <w:hyperlink r:id="rId40" w:history="1">
        <w:r w:rsidRPr="00AB772F">
          <w:rPr>
            <w:rStyle w:val="Hyperlink"/>
          </w:rPr>
          <w:t>european-union.europa.eu</w:t>
        </w:r>
      </w:hyperlink>
      <w:r w:rsidRPr="00AB772F">
        <w:t>).</w:t>
      </w:r>
    </w:p>
    <w:p w14:paraId="5D9D2F36" w14:textId="77777777" w:rsidR="00DB3E5B" w:rsidRPr="00AB772F" w:rsidRDefault="00AB71D6">
      <w:pPr>
        <w:pStyle w:val="AboutEUSubtitle"/>
      </w:pPr>
      <w:r w:rsidRPr="00AB772F">
        <w:t>EU publications</w:t>
      </w:r>
    </w:p>
    <w:p w14:paraId="72291EC1" w14:textId="17A71594" w:rsidR="00DB3E5B" w:rsidRPr="00AB772F" w:rsidRDefault="00AB71D6">
      <w:pPr>
        <w:pStyle w:val="AboutEUText"/>
      </w:pPr>
      <w:r w:rsidRPr="00AB772F">
        <w:t xml:space="preserve">You can view or order EU publications at </w:t>
      </w:r>
      <w:hyperlink r:id="rId41" w:history="1">
        <w:r w:rsidRPr="00AB772F">
          <w:rPr>
            <w:rStyle w:val="Hyperlink"/>
          </w:rPr>
          <w:t>op.europa.eu/</w:t>
        </w:r>
        <w:proofErr w:type="spellStart"/>
        <w:r w:rsidRPr="00AB772F">
          <w:rPr>
            <w:rStyle w:val="Hyperlink"/>
          </w:rPr>
          <w:t>en</w:t>
        </w:r>
        <w:proofErr w:type="spellEnd"/>
        <w:r w:rsidRPr="00AB772F">
          <w:rPr>
            <w:rStyle w:val="Hyperlink"/>
          </w:rPr>
          <w:t>/publications</w:t>
        </w:r>
      </w:hyperlink>
      <w:r w:rsidRPr="00AB772F">
        <w:t>. Multiple copies of free publications can be obtained by contacting Europe Direct or your local documentation centre (</w:t>
      </w:r>
      <w:hyperlink r:id="rId42" w:history="1">
        <w:r w:rsidRPr="00AB772F">
          <w:rPr>
            <w:rStyle w:val="Hyperlink"/>
          </w:rPr>
          <w:t>european-union.europa.eu/contact-</w:t>
        </w:r>
        <w:proofErr w:type="spellStart"/>
        <w:r w:rsidRPr="00AB772F">
          <w:rPr>
            <w:rStyle w:val="Hyperlink"/>
          </w:rPr>
          <w:t>eu</w:t>
        </w:r>
        <w:proofErr w:type="spellEnd"/>
        <w:r w:rsidRPr="00AB772F">
          <w:rPr>
            <w:rStyle w:val="Hyperlink"/>
          </w:rPr>
          <w:t>/meet-</w:t>
        </w:r>
        <w:proofErr w:type="spellStart"/>
        <w:r w:rsidRPr="00AB772F">
          <w:rPr>
            <w:rStyle w:val="Hyperlink"/>
          </w:rPr>
          <w:t>us_en</w:t>
        </w:r>
        <w:proofErr w:type="spellEnd"/>
      </w:hyperlink>
      <w:r w:rsidRPr="00AB772F">
        <w:t>).</w:t>
      </w:r>
    </w:p>
    <w:p w14:paraId="2E8DC0C9" w14:textId="77777777" w:rsidR="00DB3E5B" w:rsidRPr="00AB772F" w:rsidRDefault="00AB71D6">
      <w:pPr>
        <w:pStyle w:val="AboutEUSubtitle"/>
      </w:pPr>
      <w:r w:rsidRPr="00AB772F">
        <w:t>EU law and related documents</w:t>
      </w:r>
    </w:p>
    <w:p w14:paraId="0F299D70" w14:textId="3E848E6B" w:rsidR="00DB3E5B" w:rsidRPr="00AB772F" w:rsidRDefault="00AB71D6">
      <w:pPr>
        <w:pStyle w:val="AboutEUText"/>
      </w:pPr>
      <w:r w:rsidRPr="00AB772F">
        <w:t>For access to legal information from the EU, including all EU law since 1951 in all the official language ver</w:t>
      </w:r>
      <w:r w:rsidRPr="00AB772F">
        <w:t>sions, go to EUR-Lex (</w:t>
      </w:r>
      <w:hyperlink r:id="rId43" w:history="1">
        <w:r w:rsidRPr="00AB772F">
          <w:rPr>
            <w:rStyle w:val="Hyperlink"/>
          </w:rPr>
          <w:t>eur-lex.europa.eu</w:t>
        </w:r>
      </w:hyperlink>
      <w:r w:rsidRPr="00AB772F">
        <w:t>).</w:t>
      </w:r>
    </w:p>
    <w:p w14:paraId="4A8990ED" w14:textId="77777777" w:rsidR="00DB3E5B" w:rsidRPr="00AB772F" w:rsidRDefault="00AB71D6">
      <w:pPr>
        <w:pStyle w:val="AboutEUSubtitle"/>
      </w:pPr>
      <w:r w:rsidRPr="00AB772F">
        <w:t>EU open data</w:t>
      </w:r>
    </w:p>
    <w:p w14:paraId="1A89B9A1" w14:textId="242FA360" w:rsidR="00DB3E5B" w:rsidRPr="00AB772F" w:rsidRDefault="00AB71D6">
      <w:pPr>
        <w:pStyle w:val="AboutEUText"/>
      </w:pPr>
      <w:r w:rsidRPr="00AB772F">
        <w:t xml:space="preserve">The portal </w:t>
      </w:r>
      <w:hyperlink r:id="rId44" w:history="1">
        <w:r w:rsidRPr="00AB772F">
          <w:rPr>
            <w:rStyle w:val="Hyperlink"/>
          </w:rPr>
          <w:t>data.europa.eu</w:t>
        </w:r>
      </w:hyperlink>
      <w:r w:rsidRPr="00AB772F">
        <w:t xml:space="preserve"> provides access to open datasets from the EU institutions, </w:t>
      </w:r>
      <w:proofErr w:type="gramStart"/>
      <w:r w:rsidRPr="00AB772F">
        <w:t>bodies</w:t>
      </w:r>
      <w:proofErr w:type="gramEnd"/>
      <w:r w:rsidRPr="00AB772F">
        <w:t xml:space="preserve"> and agencies. These can be downloaded and reused for free, for both commercial and non-commercial purposes. The portal also provides access to a wealth of datasets from European countries.</w:t>
      </w:r>
    </w:p>
    <w:p w14:paraId="30A30DB0" w14:textId="65D0B5E3" w:rsidR="00DB3E5B" w:rsidRPr="00AB772F" w:rsidRDefault="00DB3E5B">
      <w:pPr>
        <w:sectPr w:rsidR="00DB3E5B" w:rsidRPr="00AB772F" w:rsidSect="00291FB2">
          <w:headerReference w:type="default" r:id="rId45"/>
          <w:footerReference w:type="default" r:id="rId46"/>
          <w:endnotePr>
            <w:pos w:val="sectEnd"/>
            <w:numFmt w:val="lowerLetter"/>
          </w:endnotePr>
          <w:pgSz w:w="11907" w:h="16839" w:code="9"/>
          <w:pgMar w:top="1701" w:right="1701" w:bottom="1247" w:left="1701" w:header="567" w:footer="567" w:gutter="0"/>
          <w:cols w:space="720"/>
        </w:sectPr>
      </w:pPr>
    </w:p>
    <w:p w14:paraId="7A50D540" w14:textId="28AAFC7D" w:rsidR="00DB3E5B" w:rsidRPr="00AB772F" w:rsidRDefault="0092549C">
      <w:r w:rsidRPr="00AB772F">
        <w:rPr>
          <w:noProof/>
        </w:rPr>
        <w:lastRenderedPageBreak/>
        <w:drawing>
          <wp:anchor distT="0" distB="0" distL="0" distR="0" simplePos="0" relativeHeight="251656192" behindDoc="1" locked="0" layoutInCell="1" allowOverlap="1" wp14:anchorId="297BA1D7" wp14:editId="003AE48F">
            <wp:simplePos x="0" y="0"/>
            <wp:positionH relativeFrom="page">
              <wp:posOffset>-7374</wp:posOffset>
            </wp:positionH>
            <wp:positionV relativeFrom="page">
              <wp:posOffset>0</wp:posOffset>
            </wp:positionV>
            <wp:extent cx="7560000" cy="10692000"/>
            <wp:effectExtent l="0" t="0" r="3175" b="0"/>
            <wp:wrapNone/>
            <wp:docPr id="8" name="Back Cover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702" name="Back Cover Back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7560000" cy="10692000"/>
                    </a:xfrm>
                    <a:prstGeom prst="rect">
                      <a:avLst/>
                    </a:prstGeom>
                  </pic:spPr>
                </pic:pic>
              </a:graphicData>
            </a:graphic>
          </wp:anchor>
        </w:drawing>
      </w:r>
      <w:r w:rsidRPr="00AB772F">
        <w:rPr>
          <w:noProof/>
        </w:rPr>
        <w:drawing>
          <wp:anchor distT="0" distB="0" distL="0" distR="0" simplePos="0" relativeHeight="251657216" behindDoc="1" locked="0" layoutInCell="1" allowOverlap="1" wp14:anchorId="2077FD6F" wp14:editId="36425DF9">
            <wp:simplePos x="0" y="0"/>
            <wp:positionH relativeFrom="page">
              <wp:posOffset>0</wp:posOffset>
            </wp:positionH>
            <wp:positionV relativeFrom="page">
              <wp:posOffset>0</wp:posOffset>
            </wp:positionV>
            <wp:extent cx="7560000" cy="1357200"/>
            <wp:effectExtent l="0" t="0" r="0" b="0"/>
            <wp:wrapNone/>
            <wp:docPr id="9" name="Back Cover Top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862" name="Back Cover Top Backgr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560000" cy="1357200"/>
                    </a:xfrm>
                    <a:prstGeom prst="rect">
                      <a:avLst/>
                    </a:prstGeom>
                  </pic:spPr>
                </pic:pic>
              </a:graphicData>
            </a:graphic>
          </wp:anchor>
        </w:drawing>
      </w:r>
      <w:r w:rsidRPr="00AB772F">
        <w:rPr>
          <w:noProof/>
        </w:rPr>
        <w:drawing>
          <wp:anchor distT="0" distB="0" distL="0" distR="0" simplePos="0" relativeHeight="251659264" behindDoc="1" locked="0" layoutInCell="1" allowOverlap="1" wp14:anchorId="2B1BDA59" wp14:editId="538CBBAB">
            <wp:simplePos x="0" y="0"/>
            <wp:positionH relativeFrom="page">
              <wp:posOffset>399600</wp:posOffset>
            </wp:positionH>
            <wp:positionV relativeFrom="page">
              <wp:posOffset>9594000</wp:posOffset>
            </wp:positionV>
            <wp:extent cx="1404000" cy="676800"/>
            <wp:effectExtent l="0" t="0" r="0" b="0"/>
            <wp:wrapNone/>
            <wp:docPr id="10" name="Back Cover Background" descr="Logo of the Publications Office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9895" name="Back Cover Background" descr="Logo of the Publications Office of the European Un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04000" cy="676800"/>
                    </a:xfrm>
                    <a:prstGeom prst="rect">
                      <a:avLst/>
                    </a:prstGeom>
                  </pic:spPr>
                </pic:pic>
              </a:graphicData>
            </a:graphic>
          </wp:anchor>
        </w:drawing>
      </w:r>
    </w:p>
    <w:sectPr w:rsidR="00DB3E5B" w:rsidRPr="00AB772F" w:rsidSect="00291FB2">
      <w:endnotePr>
        <w:pos w:val="sectEnd"/>
        <w:numFmt w:val="lowerLetter"/>
      </w:endnotePr>
      <w:pgSz w:w="11906" w:h="16838" w:code="9"/>
      <w:pgMar w:top="1701" w:right="1701" w:bottom="1247" w:left="1701"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B129A" w14:textId="77777777" w:rsidR="00EA45A5" w:rsidRPr="00AB772F" w:rsidRDefault="00EA45A5">
      <w:pPr>
        <w:spacing w:before="0" w:after="0" w:line="240" w:lineRule="auto"/>
      </w:pPr>
      <w:r w:rsidRPr="00AB772F">
        <w:separator/>
      </w:r>
    </w:p>
  </w:endnote>
  <w:endnote w:type="continuationSeparator" w:id="0">
    <w:p w14:paraId="02E36801" w14:textId="77777777" w:rsidR="00EA45A5" w:rsidRPr="00AB772F" w:rsidRDefault="00EA45A5">
      <w:pPr>
        <w:spacing w:before="0" w:after="0" w:line="240" w:lineRule="auto"/>
      </w:pPr>
      <w:r w:rsidRPr="00AB77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B08A" w14:textId="77777777" w:rsidR="00C75842" w:rsidRDefault="00C758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EB732" w14:textId="77777777" w:rsidR="00C75842" w:rsidRDefault="00C758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C35A0" w14:textId="59E89F47" w:rsidR="00DB3E5B" w:rsidRPr="00AB772F" w:rsidRDefault="001354E8">
    <w:pPr>
      <w:pStyle w:val="FooterCover"/>
    </w:pPr>
    <w:r w:rsidRPr="00AB772F">
      <w:rPr>
        <w:noProof/>
      </w:rPr>
      <w:drawing>
        <wp:anchor distT="0" distB="0" distL="0" distR="0" simplePos="0" relativeHeight="251661312" behindDoc="1" locked="0" layoutInCell="1" allowOverlap="1" wp14:anchorId="4A77FC12" wp14:editId="7EA0ACD0">
          <wp:simplePos x="0" y="0"/>
          <wp:positionH relativeFrom="page">
            <wp:posOffset>900430</wp:posOffset>
          </wp:positionH>
          <wp:positionV relativeFrom="page">
            <wp:posOffset>8014335</wp:posOffset>
          </wp:positionV>
          <wp:extent cx="990000" cy="655200"/>
          <wp:effectExtent l="0" t="0" r="635"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990000" cy="655200"/>
                  </a:xfrm>
                  <a:prstGeom prst="rect">
                    <a:avLst/>
                  </a:prstGeom>
                </pic:spPr>
              </pic:pic>
            </a:graphicData>
          </a:graphic>
          <wp14:sizeRelH relativeFrom="margin">
            <wp14:pctWidth>0</wp14:pctWidth>
          </wp14:sizeRelH>
          <wp14:sizeRelV relativeFrom="margin">
            <wp14:pctHeight>0</wp14:pctHeight>
          </wp14:sizeRelV>
        </wp:anchor>
      </w:drawing>
    </w:r>
    <w:sdt>
      <w:sdtPr>
        <w:id w:val="-812483864"/>
        <w:placeholder>
          <w:docPart w:val="0A72E708D7024CF1853D9AC727A042F4"/>
        </w:placeholder>
        <w:temporary/>
        <w:showingPlcHdr/>
      </w:sdtPr>
      <w:sdtEndPr/>
      <w:sdtContent>
        <w:r w:rsidRPr="00AB772F">
          <w:rPr>
            <w:rStyle w:val="PlaceholderText"/>
          </w:rPr>
          <w:t>&lt;Written by</w:t>
        </w:r>
        <w:r w:rsidR="00ED34D9" w:rsidRPr="00AB772F">
          <w:rPr>
            <w:rStyle w:val="PlaceholderText"/>
          </w:rPr>
          <w:t xml:space="preserve"> Author (acronym of affiliated institution), Author2 (acronym of affiliated institutions, etc.)</w:t>
        </w:r>
        <w:r w:rsidRPr="00AB772F">
          <w:rPr>
            <w:rStyle w:val="PlaceholderText"/>
          </w:rPr>
          <w:t>&gt;</w:t>
        </w:r>
      </w:sdtContent>
    </w:sdt>
  </w:p>
  <w:p w14:paraId="5D91E0AA" w14:textId="4E93B390" w:rsidR="00DB3E5B" w:rsidRPr="00AB772F" w:rsidRDefault="00AB71D6">
    <w:pPr>
      <w:pStyle w:val="FooterCoverDate"/>
    </w:pPr>
    <w:sdt>
      <w:sdtPr>
        <w:id w:val="2110397244"/>
        <w:placeholder>
          <w:docPart w:val="48682EFA6DAA4F7C9CBFF3BF7E38C12C"/>
        </w:placeholder>
        <w:temporary/>
        <w:showingPlcHdr/>
      </w:sdtPr>
      <w:sdtEndPr/>
      <w:sdtContent>
        <w:r w:rsidR="00552C79" w:rsidRPr="00AB772F">
          <w:rPr>
            <w:rStyle w:val="PlaceholderText"/>
          </w:rPr>
          <w:t>&lt;</w:t>
        </w:r>
        <w:r w:rsidR="00ED34D9" w:rsidRPr="00AB772F">
          <w:rPr>
            <w:rStyle w:val="PlaceholderText"/>
          </w:rPr>
          <w:t xml:space="preserve">Month, </w:t>
        </w:r>
        <w:r w:rsidR="001354E8" w:rsidRPr="00AB772F">
          <w:rPr>
            <w:rStyle w:val="PlaceholderText"/>
          </w:rPr>
          <w:t>20XX</w:t>
        </w:r>
        <w:r w:rsidR="00552C79" w:rsidRPr="00AB772F">
          <w:rPr>
            <w:rStyle w:val="PlaceholderText"/>
          </w:rPr>
          <w:t>&gt;</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B95F0" w14:textId="77777777" w:rsidR="00DB3E5B" w:rsidRDefault="00DB3E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3ADAF" w14:textId="063307A9" w:rsidR="00DB3E5B" w:rsidRDefault="00802C22" w:rsidP="00802C22">
    <w:pPr>
      <w:pStyle w:val="FooterTitleApart"/>
    </w:pPr>
    <w:r w:rsidRPr="00802C22">
      <w:t>European Climate, Infrastructure and Environment Executive Agency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C61E" w14:textId="77777777" w:rsidR="00DB3E5B" w:rsidRDefault="00DB3E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4051" w14:textId="6EEACBC8" w:rsidR="00DB3E5B" w:rsidRDefault="00AB71D6">
    <w:pPr>
      <w:pStyle w:val="Footer"/>
    </w:pPr>
    <w:r>
      <w:fldChar w:fldCharType="begin"/>
    </w:r>
    <w:r>
      <w:instrText xml:space="preserve"> PAGE \* MERGEFORMAT </w:instrText>
    </w:r>
    <w:r>
      <w:fldChar w:fldCharType="separate"/>
    </w:r>
    <w:r w:rsidR="006B75AE">
      <w:rPr>
        <w:noProof/>
      </w:rP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B6876" w14:textId="5BF12A1C" w:rsidR="00DB3E5B" w:rsidRDefault="00AB71D6">
    <w:pPr>
      <w:pStyle w:val="Footer"/>
    </w:pPr>
    <w:r>
      <w:fldChar w:fldCharType="begin"/>
    </w:r>
    <w:r>
      <w:instrText xml:space="preserve"> PAGE \* MERGEFORMAT </w:instrText>
    </w:r>
    <w:r>
      <w:fldChar w:fldCharType="separate"/>
    </w:r>
    <w:r w:rsidR="006B75AE">
      <w:rPr>
        <w:noProof/>
      </w:rPr>
      <w:t>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4D68A" w14:textId="77777777" w:rsidR="00DB3E5B" w:rsidRDefault="00DB3E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3AE26" w14:textId="77777777" w:rsidR="00EA45A5" w:rsidRPr="00AB772F" w:rsidRDefault="00EA45A5">
      <w:pPr>
        <w:spacing w:before="0" w:after="0" w:line="240" w:lineRule="auto"/>
      </w:pPr>
      <w:r w:rsidRPr="00AB772F">
        <w:separator/>
      </w:r>
    </w:p>
  </w:footnote>
  <w:footnote w:type="continuationSeparator" w:id="0">
    <w:p w14:paraId="4D9CE184" w14:textId="77777777" w:rsidR="00EA45A5" w:rsidRPr="00AB772F" w:rsidRDefault="00EA45A5">
      <w:pPr>
        <w:spacing w:before="0" w:after="0" w:line="240" w:lineRule="auto"/>
      </w:pPr>
      <w:r w:rsidRPr="00AB772F">
        <w:continuationSeparator/>
      </w:r>
    </w:p>
  </w:footnote>
  <w:footnote w:id="1">
    <w:p w14:paraId="430D75E9" w14:textId="77777777" w:rsidR="004F541E" w:rsidRPr="004F541E" w:rsidRDefault="004F541E" w:rsidP="004F541E">
      <w:pPr>
        <w:pStyle w:val="FootnoteText"/>
        <w:rPr>
          <w:lang w:val="en-US"/>
        </w:rPr>
      </w:pPr>
      <w:r>
        <w:t>(</w:t>
      </w:r>
      <w:r>
        <w:rPr>
          <w:rStyle w:val="FootnoteReference"/>
        </w:rPr>
        <w:footnoteRef/>
      </w:r>
      <w:r>
        <w:t>)</w:t>
      </w:r>
      <w:r>
        <w:tab/>
        <w:t>Example of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0B49" w14:textId="77777777" w:rsidR="00C75842" w:rsidRDefault="00C75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1D91" w14:textId="77777777" w:rsidR="00C75842" w:rsidRDefault="00C758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2780" w14:textId="630F381D" w:rsidR="00DB3E5B" w:rsidRPr="00AB772F" w:rsidRDefault="00ED34D9">
    <w:pPr>
      <w:pStyle w:val="Header"/>
    </w:pPr>
    <w:r w:rsidRPr="00AB772F">
      <w:rPr>
        <w:noProof/>
        <w:lang w:eastAsia="fr-BE"/>
      </w:rPr>
      <w:drawing>
        <wp:anchor distT="0" distB="0" distL="114300" distR="114300" simplePos="0" relativeHeight="251658239" behindDoc="1" locked="0" layoutInCell="1" allowOverlap="1" wp14:anchorId="79673831" wp14:editId="7C57F0BD">
          <wp:simplePos x="0" y="0"/>
          <wp:positionH relativeFrom="page">
            <wp:posOffset>-43180</wp:posOffset>
          </wp:positionH>
          <wp:positionV relativeFrom="page">
            <wp:posOffset>2390775</wp:posOffset>
          </wp:positionV>
          <wp:extent cx="7344000" cy="7423200"/>
          <wp:effectExtent l="0" t="0" r="9525" b="6350"/>
          <wp:wrapNone/>
          <wp:docPr id="49" name="Picture 4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4000" cy="74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72F">
      <w:rPr>
        <w:noProof/>
      </w:rPr>
      <w:drawing>
        <wp:anchor distT="0" distB="0" distL="0" distR="0" simplePos="0" relativeHeight="251659264" behindDoc="1" locked="0" layoutInCell="1" allowOverlap="1" wp14:anchorId="0F74338E" wp14:editId="2CEB078C">
          <wp:simplePos x="0" y="0"/>
          <wp:positionH relativeFrom="page">
            <wp:posOffset>0</wp:posOffset>
          </wp:positionH>
          <wp:positionV relativeFrom="page">
            <wp:posOffset>0</wp:posOffset>
          </wp:positionV>
          <wp:extent cx="7560000" cy="1357200"/>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7560000" cy="1357200"/>
                  </a:xfrm>
                  <a:prstGeom prst="rect">
                    <a:avLst/>
                  </a:prstGeom>
                </pic:spPr>
              </pic:pic>
            </a:graphicData>
          </a:graphic>
        </wp:anchor>
      </w:drawing>
    </w:r>
    <w:r w:rsidRPr="00AB772F">
      <w:rPr>
        <w:noProof/>
      </w:rPr>
      <w:drawing>
        <wp:anchor distT="0" distB="0" distL="0" distR="0" simplePos="0" relativeHeight="251660288" behindDoc="1" locked="0" layoutInCell="1" allowOverlap="1" wp14:anchorId="7D8ECED2" wp14:editId="17634421">
          <wp:simplePos x="0" y="0"/>
          <wp:positionH relativeFrom="page">
            <wp:posOffset>2951999</wp:posOffset>
          </wp:positionH>
          <wp:positionV relativeFrom="page">
            <wp:posOffset>392400</wp:posOffset>
          </wp:positionV>
          <wp:extent cx="1962000" cy="1364400"/>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a:xfrm>
                    <a:off x="0" y="0"/>
                    <a:ext cx="1962000" cy="1364400"/>
                  </a:xfrm>
                  <a:prstGeom prst="rect">
                    <a:avLst/>
                  </a:prstGeom>
                </pic:spPr>
              </pic:pic>
            </a:graphicData>
          </a:graphic>
        </wp:anchor>
      </w:drawing>
    </w:r>
    <w:r w:rsidRPr="00AB772F">
      <w:rPr>
        <w:noProof/>
      </w:rPr>
      <w:drawing>
        <wp:anchor distT="0" distB="0" distL="0" distR="0" simplePos="0" relativeHeight="251662336" behindDoc="1" locked="0" layoutInCell="1" allowOverlap="1" wp14:anchorId="4FC7330A" wp14:editId="58F484B9">
          <wp:simplePos x="0" y="0"/>
          <wp:positionH relativeFrom="page">
            <wp:posOffset>3362400</wp:posOffset>
          </wp:positionH>
          <wp:positionV relativeFrom="page">
            <wp:posOffset>10411200</wp:posOffset>
          </wp:positionV>
          <wp:extent cx="842400" cy="280800"/>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842400" cy="2808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A61F" w14:textId="77777777" w:rsidR="00DB3E5B" w:rsidRDefault="00DB3E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BAC7C" w14:textId="77777777" w:rsidR="00DB3E5B" w:rsidRDefault="00AB71D6">
    <w:pPr>
      <w:pStyle w:val="HeaderBottomBorderAllCaps"/>
    </w:pPr>
    <w:sdt>
      <w:sdtPr>
        <w:id w:val="1618406300"/>
        <w:dataBinding w:xpath="/Texts/OP_ReportPub_TitlePage_Header_EuropeanCommission" w:storeItemID="{4EF90DE6-88B6-4264-9629-4D8DFDFE87D2}"/>
        <w:text w:multiLine="1"/>
      </w:sdtPr>
      <w:sdtEndPr/>
      <w:sdtContent>
        <w:r w:rsidR="001014AB">
          <w:t>European Commission</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1F6C" w14:textId="77777777" w:rsidR="00DB3E5B" w:rsidRDefault="00DB3E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12BD" w14:textId="46F13BC8" w:rsidR="00DB3E5B" w:rsidRDefault="00AB71D6">
    <w:pPr>
      <w:pStyle w:val="HeaderBottomBorder"/>
    </w:pPr>
    <w:sdt>
      <w:sdtPr>
        <w:id w:val="2080702396"/>
        <w:placeholder>
          <w:docPart w:val="145110092E334A0AA2B357D94CDD3D2C"/>
        </w:placeholder>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9A2EF6">
          <w:t>[Title of the publication]</w:t>
        </w:r>
        <w:r w:rsidR="009A2EF6">
          <w:br/>
          <w:t>Final Report</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2212" w14:textId="62346F62" w:rsidR="00DB3E5B" w:rsidRDefault="00AB71D6">
    <w:pPr>
      <w:pStyle w:val="HeaderBottomBorder"/>
    </w:pPr>
    <w:sdt>
      <w:sdtPr>
        <w:id w:val="722411985"/>
        <w:placeholder>
          <w:docPart w:val="C9ED2B7B47E44A3F8DE9942758DA9CD0"/>
        </w:placeholder>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9A2EF6">
          <w:t>[Title of the publication]</w:t>
        </w:r>
        <w:r w:rsidR="009A2EF6">
          <w:br/>
          <w:t>Final Report</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AA4B" w14:textId="62050BCC" w:rsidR="00AB5AF7" w:rsidRDefault="00AB5A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EFC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6C88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8ABA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389F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3E0CF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E2C0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F8665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35472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9687F6E"/>
    <w:multiLevelType w:val="multilevel"/>
    <w:tmpl w:val="31829032"/>
    <w:name w:val="ListNumberNumbering"/>
    <w:lvl w:ilvl="0">
      <w:start w:val="1"/>
      <w:numFmt w:val="decimal"/>
      <w:lvlText w:val="%1."/>
      <w:lvlJc w:val="left"/>
      <w:pPr>
        <w:ind w:left="1134" w:hanging="567"/>
      </w:pPr>
      <w:rPr>
        <w:rFonts w:hint="default"/>
        <w:color w:val="034EA2" w:themeColor="text2"/>
      </w:rPr>
    </w:lvl>
    <w:lvl w:ilvl="1">
      <w:start w:val="1"/>
      <w:numFmt w:val="decimal"/>
      <w:lvlText w:val="%1.%2."/>
      <w:lvlJc w:val="left"/>
      <w:pPr>
        <w:ind w:left="1701" w:hanging="567"/>
      </w:pPr>
      <w:rPr>
        <w:rFonts w:hint="default"/>
        <w:color w:val="034EA2" w:themeColor="text2"/>
      </w:rPr>
    </w:lvl>
    <w:lvl w:ilvl="2">
      <w:start w:val="1"/>
      <w:numFmt w:val="decimal"/>
      <w:lvlText w:val="%1.%2.%3."/>
      <w:lvlJc w:val="left"/>
      <w:pPr>
        <w:ind w:left="2268" w:hanging="851"/>
      </w:pPr>
      <w:rPr>
        <w:rFonts w:hint="default"/>
        <w:color w:val="034EA2" w:themeColor="text2"/>
      </w:rPr>
    </w:lvl>
    <w:lvl w:ilvl="3">
      <w:start w:val="1"/>
      <w:numFmt w:val="decimal"/>
      <w:lvlText w:val="%1.%2.%3.%4."/>
      <w:lvlJc w:val="left"/>
      <w:pPr>
        <w:ind w:left="3118" w:hanging="1134"/>
      </w:pPr>
      <w:rPr>
        <w:rFonts w:ascii="Arial" w:hAnsi="Arial" w:hint="default"/>
        <w:color w:val="034EA2" w:themeColor="text2"/>
      </w:rPr>
    </w:lvl>
    <w:lvl w:ilvl="4">
      <w:start w:val="1"/>
      <w:numFmt w:val="decimal"/>
      <w:lvlText w:val="%1.%2.%3.%4.%5."/>
      <w:lvlJc w:val="left"/>
      <w:pPr>
        <w:ind w:left="3969" w:hanging="1134"/>
      </w:pPr>
      <w:rPr>
        <w:rFonts w:ascii="Arial" w:hAnsi="Arial" w:hint="default"/>
        <w:color w:val="034EA2" w:themeColor="text2"/>
      </w:rPr>
    </w:lvl>
    <w:lvl w:ilvl="5">
      <w:start w:val="1"/>
      <w:numFmt w:val="decimal"/>
      <w:lvlText w:val="%1.%2.%3.%4.%5."/>
      <w:lvlJc w:val="left"/>
      <w:pPr>
        <w:ind w:left="3969" w:hanging="1134"/>
      </w:pPr>
      <w:rPr>
        <w:rFonts w:ascii="Arial" w:hAnsi="Arial" w:hint="default"/>
        <w:color w:val="034EA2" w:themeColor="text2"/>
      </w:rPr>
    </w:lvl>
    <w:lvl w:ilvl="6">
      <w:start w:val="1"/>
      <w:numFmt w:val="decimal"/>
      <w:lvlText w:val="%1.%2.%3.%4.%5."/>
      <w:lvlJc w:val="left"/>
      <w:pPr>
        <w:ind w:left="3969" w:hanging="1134"/>
      </w:pPr>
      <w:rPr>
        <w:rFonts w:ascii="Arial" w:hAnsi="Arial" w:hint="default"/>
        <w:color w:val="034EA2" w:themeColor="text2"/>
      </w:rPr>
    </w:lvl>
    <w:lvl w:ilvl="7">
      <w:start w:val="1"/>
      <w:numFmt w:val="decimal"/>
      <w:lvlText w:val="%1.%2.%3.%4.%5."/>
      <w:lvlJc w:val="left"/>
      <w:pPr>
        <w:ind w:left="3969" w:hanging="1134"/>
      </w:pPr>
      <w:rPr>
        <w:rFonts w:ascii="Arial" w:hAnsi="Arial" w:hint="default"/>
        <w:color w:val="034EA2" w:themeColor="text2"/>
      </w:rPr>
    </w:lvl>
    <w:lvl w:ilvl="8">
      <w:start w:val="1"/>
      <w:numFmt w:val="decimal"/>
      <w:lvlText w:val="%1.%2.%3.%4.%5."/>
      <w:lvlJc w:val="left"/>
      <w:pPr>
        <w:ind w:left="3969" w:hanging="1134"/>
      </w:pPr>
      <w:rPr>
        <w:rFonts w:ascii="Arial" w:hAnsi="Arial" w:hint="default"/>
        <w:color w:val="034EA2" w:themeColor="text2"/>
      </w:rPr>
    </w:lvl>
  </w:abstractNum>
  <w:abstractNum w:abstractNumId="9" w15:restartNumberingAfterBreak="0">
    <w:nsid w:val="09867872"/>
    <w:multiLevelType w:val="multilevel"/>
    <w:tmpl w:val="A2B8F786"/>
    <w:name w:val="ListNumberNonindentedNumbering"/>
    <w:numStyleLink w:val="LISTDASHED"/>
  </w:abstractNum>
  <w:abstractNum w:abstractNumId="10" w15:restartNumberingAfterBreak="0">
    <w:nsid w:val="0A917D9D"/>
    <w:multiLevelType w:val="multilevel"/>
    <w:tmpl w:val="6442AD76"/>
    <w:styleLink w:val="LISTBULLETED"/>
    <w:lvl w:ilvl="0">
      <w:start w:val="1"/>
      <w:numFmt w:val="bullet"/>
      <w:pStyle w:val="ListBullet"/>
      <w:lvlText w:val="●"/>
      <w:lvlJc w:val="left"/>
      <w:pPr>
        <w:ind w:left="720" w:hanging="363"/>
      </w:pPr>
      <w:rPr>
        <w:rFonts w:ascii="Arial" w:hAnsi="Arial" w:hint="default"/>
        <w:color w:val="034EA2" w:themeColor="text2"/>
      </w:rPr>
    </w:lvl>
    <w:lvl w:ilvl="1">
      <w:start w:val="1"/>
      <w:numFmt w:val="bullet"/>
      <w:pStyle w:val="ListBulletLevel2"/>
      <w:lvlText w:val="o"/>
      <w:lvlJc w:val="left"/>
      <w:pPr>
        <w:ind w:left="1440" w:hanging="363"/>
      </w:pPr>
      <w:rPr>
        <w:rFonts w:ascii="Arial" w:hAnsi="Arial" w:hint="default"/>
        <w:color w:val="034EA2" w:themeColor="text2"/>
        <w:sz w:val="20"/>
      </w:rPr>
    </w:lvl>
    <w:lvl w:ilvl="2">
      <w:start w:val="1"/>
      <w:numFmt w:val="bullet"/>
      <w:pStyle w:val="ListBulletLevel3"/>
      <w:lvlText w:val="■"/>
      <w:lvlJc w:val="left"/>
      <w:pPr>
        <w:ind w:left="2160" w:hanging="363"/>
      </w:pPr>
      <w:rPr>
        <w:rFonts w:ascii="Arial" w:hAnsi="Arial" w:hint="default"/>
        <w:color w:val="034EA2" w:themeColor="text2"/>
      </w:rPr>
    </w:lvl>
    <w:lvl w:ilvl="3">
      <w:start w:val="1"/>
      <w:numFmt w:val="bullet"/>
      <w:pStyle w:val="ListBulletLevel4"/>
      <w:lvlText w:val="•"/>
      <w:lvlJc w:val="left"/>
      <w:pPr>
        <w:ind w:left="2880" w:hanging="363"/>
      </w:pPr>
      <w:rPr>
        <w:rFonts w:ascii="Arial" w:hAnsi="Arial" w:hint="default"/>
        <w:color w:val="034EA2" w:themeColor="text2"/>
      </w:rPr>
    </w:lvl>
    <w:lvl w:ilvl="4">
      <w:numFmt w:val="none"/>
      <w:lvlText w:val=""/>
      <w:lvlJc w:val="left"/>
      <w:pPr>
        <w:ind w:left="0" w:firstLine="0"/>
      </w:pPr>
      <w:rPr>
        <w:rFonts w:hint="default"/>
      </w:rPr>
    </w:lvl>
    <w:lvl w:ilvl="5">
      <w:numFmt w:val="none"/>
      <w:lvlText w:val=""/>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11" w15:restartNumberingAfterBreak="0">
    <w:nsid w:val="106111C7"/>
    <w:multiLevelType w:val="singleLevel"/>
    <w:tmpl w:val="8D7C626C"/>
    <w:name w:val="RomanParagraphNumbering"/>
    <w:lvl w:ilvl="0">
      <w:start w:val="1"/>
      <w:numFmt w:val="upperRoman"/>
      <w:lvlRestart w:val="0"/>
      <w:pStyle w:val="RomanParagraph"/>
      <w:suff w:val="space"/>
      <w:lvlText w:val="%1"/>
      <w:lvlJc w:val="left"/>
      <w:pPr>
        <w:ind w:firstLine="0"/>
      </w:pPr>
      <w:rPr>
        <w:rFonts w:hint="default"/>
        <w:b/>
        <w:color w:val="771D7B"/>
        <w:sz w:val="28"/>
      </w:rPr>
    </w:lvl>
  </w:abstractNum>
  <w:abstractNum w:abstractNumId="12" w15:restartNumberingAfterBreak="0">
    <w:nsid w:val="11153D01"/>
    <w:multiLevelType w:val="multilevel"/>
    <w:tmpl w:val="111E0B01"/>
    <w:name w:val="HeadingNumbering"/>
    <w:lvl w:ilvl="0">
      <w:start w:val="1"/>
      <w:numFmt w:val="decimal"/>
      <w:pStyle w:val="Heading1"/>
      <w:lvlText w:val="%1."/>
      <w:lvlJc w:val="left"/>
      <w:pPr>
        <w:ind w:left="1417" w:hanging="1417"/>
      </w:pPr>
      <w:rPr>
        <w:rFonts w:hint="default"/>
      </w:rPr>
    </w:lvl>
    <w:lvl w:ilvl="1">
      <w:start w:val="1"/>
      <w:numFmt w:val="decimal"/>
      <w:pStyle w:val="Heading2"/>
      <w:lvlText w:val="%1.%2."/>
      <w:lvlJc w:val="left"/>
      <w:pPr>
        <w:ind w:left="1417" w:hanging="1417"/>
      </w:pPr>
      <w:rPr>
        <w:rFonts w:hint="default"/>
      </w:rPr>
    </w:lvl>
    <w:lvl w:ilvl="2">
      <w:start w:val="1"/>
      <w:numFmt w:val="decimal"/>
      <w:pStyle w:val="Heading3"/>
      <w:lvlText w:val="%1.%2.%3."/>
      <w:lvlJc w:val="left"/>
      <w:pPr>
        <w:ind w:left="1417" w:hanging="1417"/>
      </w:pPr>
      <w:rPr>
        <w:rFonts w:ascii="Arial" w:hAnsi="Arial" w:hint="default"/>
      </w:rPr>
    </w:lvl>
    <w:lvl w:ilvl="3">
      <w:start w:val="1"/>
      <w:numFmt w:val="decimal"/>
      <w:pStyle w:val="Heading4"/>
      <w:lvlText w:val="%1.%2.%3.%4."/>
      <w:lvlJc w:val="left"/>
      <w:pPr>
        <w:ind w:left="1417" w:hanging="1417"/>
      </w:pPr>
      <w:rPr>
        <w:rFonts w:ascii="Arial" w:hAnsi="Arial" w:hint="default"/>
      </w:rPr>
    </w:lvl>
    <w:lvl w:ilvl="4">
      <w:start w:val="1"/>
      <w:numFmt w:val="decimal"/>
      <w:lvlText w:val="%1.%2.%3.%4."/>
      <w:lvlJc w:val="left"/>
      <w:pPr>
        <w:ind w:left="1417" w:hanging="1417"/>
      </w:pPr>
      <w:rPr>
        <w:rFonts w:ascii="Arial" w:hAnsi="Arial" w:hint="default"/>
      </w:rPr>
    </w:lvl>
    <w:lvl w:ilvl="5">
      <w:start w:val="1"/>
      <w:numFmt w:val="decimal"/>
      <w:lvlText w:val="%1.%2.%3.%4."/>
      <w:lvlJc w:val="left"/>
      <w:pPr>
        <w:ind w:left="1417" w:hanging="1417"/>
      </w:pPr>
      <w:rPr>
        <w:rFonts w:ascii="Arial" w:hAnsi="Arial" w:hint="default"/>
      </w:rPr>
    </w:lvl>
    <w:lvl w:ilvl="6">
      <w:start w:val="1"/>
      <w:numFmt w:val="decimal"/>
      <w:lvlText w:val="%1.%2.%3.%4."/>
      <w:lvlJc w:val="left"/>
      <w:pPr>
        <w:ind w:left="1417" w:hanging="1417"/>
      </w:pPr>
      <w:rPr>
        <w:rFonts w:ascii="Arial" w:hAnsi="Arial" w:hint="default"/>
      </w:rPr>
    </w:lvl>
    <w:lvl w:ilvl="7">
      <w:start w:val="1"/>
      <w:numFmt w:val="decimal"/>
      <w:lvlText w:val="%1.%2.%3.%4."/>
      <w:lvlJc w:val="left"/>
      <w:pPr>
        <w:ind w:left="1417" w:hanging="1417"/>
      </w:pPr>
      <w:rPr>
        <w:rFonts w:ascii="Arial" w:hAnsi="Arial" w:hint="default"/>
      </w:rPr>
    </w:lvl>
    <w:lvl w:ilvl="8">
      <w:start w:val="1"/>
      <w:numFmt w:val="decimal"/>
      <w:lvlText w:val="%1.%2.%3.%4."/>
      <w:lvlJc w:val="left"/>
      <w:pPr>
        <w:ind w:left="1417" w:hanging="1417"/>
      </w:pPr>
      <w:rPr>
        <w:rFonts w:ascii="Arial" w:hAnsi="Arial" w:hint="default"/>
      </w:rPr>
    </w:lvl>
  </w:abstractNum>
  <w:abstractNum w:abstractNumId="13" w15:restartNumberingAfterBreak="0">
    <w:nsid w:val="11153D02"/>
    <w:multiLevelType w:val="multilevel"/>
    <w:tmpl w:val="F9F85878"/>
    <w:name w:val="ListNumberNonindentedNumbering"/>
    <w:lvl w:ilvl="0">
      <w:start w:val="1"/>
      <w:numFmt w:val="decimal"/>
      <w:lvlText w:val="%1."/>
      <w:lvlJc w:val="left"/>
      <w:pPr>
        <w:ind w:left="567" w:hanging="567"/>
      </w:pPr>
      <w:rPr>
        <w:rFonts w:hint="default"/>
        <w:color w:val="034EA2" w:themeColor="text2"/>
      </w:rPr>
    </w:lvl>
    <w:lvl w:ilvl="1">
      <w:start w:val="1"/>
      <w:numFmt w:val="decimal"/>
      <w:lvlText w:val="%1.%2."/>
      <w:lvlJc w:val="left"/>
      <w:pPr>
        <w:ind w:left="567" w:hanging="567"/>
      </w:pPr>
      <w:rPr>
        <w:rFonts w:hint="default"/>
        <w:color w:val="034EA2" w:themeColor="text2"/>
      </w:rPr>
    </w:lvl>
    <w:lvl w:ilvl="2">
      <w:start w:val="1"/>
      <w:numFmt w:val="decimal"/>
      <w:lvlText w:val="%1.%2.%3."/>
      <w:lvlJc w:val="left"/>
      <w:pPr>
        <w:ind w:left="850" w:hanging="850"/>
      </w:pPr>
      <w:rPr>
        <w:rFonts w:hint="default"/>
        <w:color w:val="034EA2" w:themeColor="text2"/>
      </w:rPr>
    </w:lvl>
    <w:lvl w:ilvl="3">
      <w:start w:val="1"/>
      <w:numFmt w:val="decimal"/>
      <w:lvlText w:val="%1.%2.%3.%4."/>
      <w:lvlJc w:val="left"/>
      <w:pPr>
        <w:ind w:left="964" w:hanging="964"/>
      </w:pPr>
      <w:rPr>
        <w:rFonts w:ascii="Arial" w:hAnsi="Arial" w:hint="default"/>
        <w:color w:val="034EA2" w:themeColor="text2"/>
      </w:rPr>
    </w:lvl>
    <w:lvl w:ilvl="4">
      <w:start w:val="1"/>
      <w:numFmt w:val="decimal"/>
      <w:lvlText w:val="%1.%2.%3.%4.%5."/>
      <w:lvlJc w:val="left"/>
      <w:pPr>
        <w:ind w:left="1134" w:hanging="1134"/>
      </w:pPr>
      <w:rPr>
        <w:rFonts w:ascii="Arial" w:hAnsi="Arial" w:hint="default"/>
        <w:color w:val="034EA2" w:themeColor="text2"/>
      </w:rPr>
    </w:lvl>
    <w:lvl w:ilvl="5">
      <w:start w:val="1"/>
      <w:numFmt w:val="decimal"/>
      <w:lvlText w:val="%1.%2.%3.%4.%5."/>
      <w:lvlJc w:val="left"/>
      <w:pPr>
        <w:ind w:left="1134" w:hanging="1134"/>
      </w:pPr>
      <w:rPr>
        <w:rFonts w:ascii="Arial" w:hAnsi="Arial" w:hint="default"/>
        <w:color w:val="034EA2" w:themeColor="text2"/>
      </w:rPr>
    </w:lvl>
    <w:lvl w:ilvl="6">
      <w:start w:val="1"/>
      <w:numFmt w:val="decimal"/>
      <w:lvlText w:val="%1.%2.%3.%4.%5."/>
      <w:lvlJc w:val="left"/>
      <w:pPr>
        <w:ind w:left="1134" w:hanging="1134"/>
      </w:pPr>
      <w:rPr>
        <w:rFonts w:ascii="Arial" w:hAnsi="Arial" w:hint="default"/>
        <w:color w:val="034EA2" w:themeColor="text2"/>
      </w:rPr>
    </w:lvl>
    <w:lvl w:ilvl="7">
      <w:start w:val="1"/>
      <w:numFmt w:val="decimal"/>
      <w:lvlText w:val="%1.%2.%3.%4.%5."/>
      <w:lvlJc w:val="left"/>
      <w:pPr>
        <w:ind w:left="1134" w:hanging="1134"/>
      </w:pPr>
      <w:rPr>
        <w:rFonts w:ascii="Arial" w:hAnsi="Arial" w:hint="default"/>
        <w:color w:val="034EA2" w:themeColor="text2"/>
      </w:rPr>
    </w:lvl>
    <w:lvl w:ilvl="8">
      <w:start w:val="1"/>
      <w:numFmt w:val="decimal"/>
      <w:lvlText w:val="%1.%2.%3.%4.%5."/>
      <w:lvlJc w:val="left"/>
      <w:pPr>
        <w:ind w:left="1134" w:hanging="1134"/>
      </w:pPr>
      <w:rPr>
        <w:rFonts w:ascii="Arial" w:hAnsi="Arial" w:hint="default"/>
        <w:color w:val="034EA2" w:themeColor="text2"/>
      </w:rPr>
    </w:lvl>
  </w:abstractNum>
  <w:abstractNum w:abstractNumId="14" w15:restartNumberingAfterBreak="0">
    <w:nsid w:val="11153D03"/>
    <w:multiLevelType w:val="multilevel"/>
    <w:tmpl w:val="723C0480"/>
    <w:lvl w:ilvl="0">
      <w:start w:val="1"/>
      <w:numFmt w:val="decimal"/>
      <w:pStyle w:val="ListMixed"/>
      <w:lvlText w:val="%1."/>
      <w:lvlJc w:val="left"/>
      <w:pPr>
        <w:ind w:left="1134" w:hanging="567"/>
      </w:pPr>
      <w:rPr>
        <w:rFonts w:hint="default"/>
        <w:color w:val="034EA2" w:themeColor="text2"/>
      </w:rPr>
    </w:lvl>
    <w:lvl w:ilvl="1">
      <w:start w:val="1"/>
      <w:numFmt w:val="lowerLetter"/>
      <w:lvlText w:val="(%2)"/>
      <w:lvlJc w:val="left"/>
      <w:pPr>
        <w:ind w:left="1701" w:hanging="567"/>
      </w:pPr>
      <w:rPr>
        <w:rFonts w:hint="default"/>
        <w:color w:val="034EA2" w:themeColor="text2"/>
      </w:rPr>
    </w:lvl>
    <w:lvl w:ilvl="2">
      <w:start w:val="1"/>
      <w:numFmt w:val="bullet"/>
      <w:lvlText w:val="—"/>
      <w:lvlJc w:val="left"/>
      <w:pPr>
        <w:ind w:left="2268" w:hanging="567"/>
      </w:pPr>
      <w:rPr>
        <w:rFonts w:hint="default"/>
        <w:color w:val="034EA2" w:themeColor="text2"/>
      </w:rPr>
    </w:lvl>
    <w:lvl w:ilvl="3">
      <w:start w:val="1"/>
      <w:numFmt w:val="bullet"/>
      <w:lvlText w:val="▪"/>
      <w:lvlJc w:val="left"/>
      <w:pPr>
        <w:ind w:left="2835" w:hanging="567"/>
      </w:pPr>
      <w:rPr>
        <w:rFonts w:ascii="Arial" w:hAnsi="Arial" w:hint="default"/>
        <w:color w:val="034EA2" w:themeColor="text2"/>
      </w:rPr>
    </w:lvl>
    <w:lvl w:ilvl="4">
      <w:start w:val="1"/>
      <w:numFmt w:val="bullet"/>
      <w:lvlText w:val="▪"/>
      <w:lvlJc w:val="left"/>
      <w:pPr>
        <w:ind w:left="3402" w:hanging="567"/>
      </w:pPr>
      <w:rPr>
        <w:rFonts w:ascii="Arial" w:hAnsi="Arial" w:hint="default"/>
        <w:color w:val="034EA2" w:themeColor="text2"/>
      </w:rPr>
    </w:lvl>
    <w:lvl w:ilvl="5">
      <w:start w:val="1"/>
      <w:numFmt w:val="bullet"/>
      <w:lvlText w:val="▪"/>
      <w:lvlJc w:val="left"/>
      <w:pPr>
        <w:ind w:left="3402" w:hanging="567"/>
      </w:pPr>
      <w:rPr>
        <w:rFonts w:ascii="Arial" w:hAnsi="Arial" w:hint="default"/>
        <w:color w:val="034EA2" w:themeColor="text2"/>
      </w:rPr>
    </w:lvl>
    <w:lvl w:ilvl="6">
      <w:start w:val="1"/>
      <w:numFmt w:val="bullet"/>
      <w:lvlText w:val="▪"/>
      <w:lvlJc w:val="left"/>
      <w:pPr>
        <w:ind w:left="3402" w:hanging="567"/>
      </w:pPr>
      <w:rPr>
        <w:rFonts w:ascii="Arial" w:hAnsi="Arial" w:hint="default"/>
        <w:color w:val="034EA2" w:themeColor="text2"/>
      </w:rPr>
    </w:lvl>
    <w:lvl w:ilvl="7">
      <w:start w:val="1"/>
      <w:numFmt w:val="bullet"/>
      <w:lvlText w:val="▪"/>
      <w:lvlJc w:val="left"/>
      <w:pPr>
        <w:ind w:left="3402" w:hanging="567"/>
      </w:pPr>
      <w:rPr>
        <w:rFonts w:ascii="Arial" w:hAnsi="Arial" w:hint="default"/>
        <w:color w:val="034EA2" w:themeColor="text2"/>
      </w:rPr>
    </w:lvl>
    <w:lvl w:ilvl="8">
      <w:start w:val="1"/>
      <w:numFmt w:val="bullet"/>
      <w:lvlText w:val="▪"/>
      <w:lvlJc w:val="left"/>
      <w:pPr>
        <w:ind w:left="3402" w:hanging="567"/>
      </w:pPr>
      <w:rPr>
        <w:rFonts w:ascii="Arial" w:hAnsi="Arial" w:hint="default"/>
        <w:color w:val="034EA2" w:themeColor="text2"/>
      </w:rPr>
    </w:lvl>
  </w:abstractNum>
  <w:abstractNum w:abstractNumId="15" w15:restartNumberingAfterBreak="0">
    <w:nsid w:val="120B7278"/>
    <w:multiLevelType w:val="multilevel"/>
    <w:tmpl w:val="A270149A"/>
    <w:name w:val="ListAboutEUNumbering"/>
    <w:lvl w:ilvl="0">
      <w:start w:val="1"/>
      <w:numFmt w:val="bullet"/>
      <w:pStyle w:val="AboutEUList"/>
      <w:lvlText w:val="–"/>
      <w:lvlJc w:val="left"/>
      <w:pPr>
        <w:ind w:left="1570" w:hanging="357"/>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15:restartNumberingAfterBreak="0">
    <w:nsid w:val="258649B9"/>
    <w:multiLevelType w:val="multilevel"/>
    <w:tmpl w:val="FD7C253E"/>
    <w:name w:val="ListBulletNumbering"/>
    <w:lvl w:ilvl="0">
      <w:start w:val="1"/>
      <w:numFmt w:val="bullet"/>
      <w:lvlText w:val="●"/>
      <w:lvlJc w:val="left"/>
      <w:pPr>
        <w:ind w:left="720" w:hanging="363"/>
      </w:pPr>
      <w:rPr>
        <w:rFonts w:ascii="Arial" w:hAnsi="Arial" w:hint="default"/>
        <w:color w:val="034EA2" w:themeColor="text2"/>
      </w:rPr>
    </w:lvl>
    <w:lvl w:ilvl="1">
      <w:start w:val="1"/>
      <w:numFmt w:val="bullet"/>
      <w:lvlText w:val="o"/>
      <w:lvlJc w:val="left"/>
      <w:pPr>
        <w:ind w:left="1440" w:hanging="363"/>
      </w:pPr>
      <w:rPr>
        <w:rFonts w:ascii="Arial" w:hAnsi="Arial" w:hint="default"/>
        <w:color w:val="034EA2" w:themeColor="text2"/>
        <w:sz w:val="20"/>
      </w:rPr>
    </w:lvl>
    <w:lvl w:ilvl="2">
      <w:start w:val="1"/>
      <w:numFmt w:val="bullet"/>
      <w:lvlText w:val="■"/>
      <w:lvlJc w:val="left"/>
      <w:pPr>
        <w:ind w:left="2160" w:hanging="363"/>
      </w:pPr>
      <w:rPr>
        <w:rFonts w:ascii="Arial" w:hAnsi="Arial" w:hint="default"/>
        <w:color w:val="034EA2" w:themeColor="text2"/>
      </w:rPr>
    </w:lvl>
    <w:lvl w:ilvl="3">
      <w:start w:val="1"/>
      <w:numFmt w:val="bullet"/>
      <w:lvlText w:val="•"/>
      <w:lvlJc w:val="left"/>
      <w:pPr>
        <w:ind w:left="2880" w:hanging="363"/>
      </w:pPr>
      <w:rPr>
        <w:rFonts w:ascii="Arial" w:hAnsi="Arial" w:hint="default"/>
        <w:color w:val="034EA2" w:themeColor="text2"/>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15:restartNumberingAfterBreak="0">
    <w:nsid w:val="2D7B0EF3"/>
    <w:multiLevelType w:val="multilevel"/>
    <w:tmpl w:val="47D29BC4"/>
    <w:styleLink w:val="LISTNUMBEREDINDENTED"/>
    <w:lvl w:ilvl="0">
      <w:start w:val="1"/>
      <w:numFmt w:val="decimal"/>
      <w:pStyle w:val="ListNumber"/>
      <w:lvlText w:val="%1."/>
      <w:lvlJc w:val="left"/>
      <w:pPr>
        <w:ind w:left="1134" w:hanging="567"/>
      </w:pPr>
      <w:rPr>
        <w:rFonts w:hint="default"/>
        <w:color w:val="034EA2" w:themeColor="text2"/>
      </w:rPr>
    </w:lvl>
    <w:lvl w:ilvl="1">
      <w:start w:val="1"/>
      <w:numFmt w:val="decimal"/>
      <w:pStyle w:val="ListNumberLevel2"/>
      <w:lvlText w:val="%1.%2."/>
      <w:lvlJc w:val="left"/>
      <w:pPr>
        <w:ind w:left="1701" w:hanging="567"/>
      </w:pPr>
      <w:rPr>
        <w:rFonts w:hint="default"/>
        <w:color w:val="034EA2" w:themeColor="text2"/>
      </w:rPr>
    </w:lvl>
    <w:lvl w:ilvl="2">
      <w:start w:val="1"/>
      <w:numFmt w:val="decimal"/>
      <w:pStyle w:val="ListNumberLevel3"/>
      <w:lvlText w:val="%1.%2.%3."/>
      <w:lvlJc w:val="left"/>
      <w:pPr>
        <w:ind w:left="2268" w:hanging="851"/>
      </w:pPr>
      <w:rPr>
        <w:rFonts w:hint="default"/>
        <w:color w:val="034EA2" w:themeColor="text2"/>
      </w:rPr>
    </w:lvl>
    <w:lvl w:ilvl="3">
      <w:start w:val="1"/>
      <w:numFmt w:val="decimal"/>
      <w:pStyle w:val="ListNumberLevel4"/>
      <w:lvlText w:val="%1.%2.%3.%4."/>
      <w:lvlJc w:val="left"/>
      <w:pPr>
        <w:ind w:left="3118" w:hanging="1134"/>
      </w:pPr>
      <w:rPr>
        <w:rFonts w:ascii="Arial" w:hAnsi="Arial" w:hint="default"/>
        <w:color w:val="034EA2" w:themeColor="text2"/>
      </w:rPr>
    </w:lvl>
    <w:lvl w:ilvl="4">
      <w:start w:val="1"/>
      <w:numFmt w:val="decimal"/>
      <w:pStyle w:val="ListNumberLevel5"/>
      <w:lvlText w:val="%1.%2.%3.%4.%5."/>
      <w:lvlJc w:val="left"/>
      <w:pPr>
        <w:ind w:left="3969" w:hanging="1134"/>
      </w:pPr>
      <w:rPr>
        <w:rFonts w:ascii="Arial" w:hAnsi="Arial" w:hint="default"/>
        <w:color w:val="034EA2" w:themeColor="text2"/>
      </w:rPr>
    </w:lvl>
    <w:lvl w:ilvl="5">
      <w:start w:val="1"/>
      <w:numFmt w:val="decimal"/>
      <w:lvlText w:val="%1.%2.%3.%4.%5."/>
      <w:lvlJc w:val="left"/>
      <w:pPr>
        <w:ind w:left="3969" w:hanging="1134"/>
      </w:pPr>
      <w:rPr>
        <w:rFonts w:ascii="Arial" w:hAnsi="Arial" w:hint="default"/>
        <w:color w:val="034EA2" w:themeColor="text2"/>
      </w:rPr>
    </w:lvl>
    <w:lvl w:ilvl="6">
      <w:start w:val="1"/>
      <w:numFmt w:val="decimal"/>
      <w:lvlText w:val="%1.%2.%3.%4.%5."/>
      <w:lvlJc w:val="left"/>
      <w:pPr>
        <w:ind w:left="3969" w:hanging="1134"/>
      </w:pPr>
      <w:rPr>
        <w:rFonts w:ascii="Arial" w:hAnsi="Arial" w:hint="default"/>
        <w:color w:val="034EA2" w:themeColor="text2"/>
      </w:rPr>
    </w:lvl>
    <w:lvl w:ilvl="7">
      <w:start w:val="1"/>
      <w:numFmt w:val="decimal"/>
      <w:lvlText w:val="%1.%2.%3.%4.%5."/>
      <w:lvlJc w:val="left"/>
      <w:pPr>
        <w:ind w:left="3969" w:hanging="1134"/>
      </w:pPr>
      <w:rPr>
        <w:rFonts w:ascii="Arial" w:hAnsi="Arial" w:hint="default"/>
        <w:color w:val="034EA2" w:themeColor="text2"/>
      </w:rPr>
    </w:lvl>
    <w:lvl w:ilvl="8">
      <w:start w:val="1"/>
      <w:numFmt w:val="decimal"/>
      <w:lvlText w:val="%1.%2.%3.%4.%5."/>
      <w:lvlJc w:val="left"/>
      <w:pPr>
        <w:ind w:left="3969" w:hanging="1134"/>
      </w:pPr>
      <w:rPr>
        <w:rFonts w:ascii="Arial" w:hAnsi="Arial" w:hint="default"/>
        <w:color w:val="034EA2" w:themeColor="text2"/>
      </w:rPr>
    </w:lvl>
  </w:abstractNum>
  <w:abstractNum w:abstractNumId="18" w15:restartNumberingAfterBreak="0">
    <w:nsid w:val="301F51F0"/>
    <w:multiLevelType w:val="multilevel"/>
    <w:tmpl w:val="AE801B92"/>
    <w:styleLink w:val="LISTNUMBERED"/>
    <w:lvl w:ilvl="0">
      <w:start w:val="1"/>
      <w:numFmt w:val="decimal"/>
      <w:pStyle w:val="ListNumberNonindented"/>
      <w:lvlText w:val="%1."/>
      <w:lvlJc w:val="left"/>
      <w:pPr>
        <w:ind w:left="567" w:hanging="567"/>
      </w:pPr>
      <w:rPr>
        <w:rFonts w:hint="default"/>
        <w:color w:val="034EA2" w:themeColor="text2"/>
      </w:rPr>
    </w:lvl>
    <w:lvl w:ilvl="1">
      <w:start w:val="1"/>
      <w:numFmt w:val="decimal"/>
      <w:pStyle w:val="ListNumberNonindentedLevel2"/>
      <w:lvlText w:val="%1.%2."/>
      <w:lvlJc w:val="left"/>
      <w:pPr>
        <w:ind w:left="567" w:hanging="567"/>
      </w:pPr>
      <w:rPr>
        <w:rFonts w:hint="default"/>
        <w:color w:val="034EA2" w:themeColor="text2"/>
      </w:rPr>
    </w:lvl>
    <w:lvl w:ilvl="2">
      <w:start w:val="1"/>
      <w:numFmt w:val="decimal"/>
      <w:pStyle w:val="ListNumberNonindentedLevel3"/>
      <w:lvlText w:val="%1.%2.%3."/>
      <w:lvlJc w:val="left"/>
      <w:pPr>
        <w:ind w:left="850" w:hanging="850"/>
      </w:pPr>
      <w:rPr>
        <w:rFonts w:hint="default"/>
        <w:color w:val="034EA2" w:themeColor="text2"/>
      </w:rPr>
    </w:lvl>
    <w:lvl w:ilvl="3">
      <w:start w:val="1"/>
      <w:numFmt w:val="decimal"/>
      <w:pStyle w:val="ListNumberNonindentedLevel4"/>
      <w:lvlText w:val="%1.%2.%3.%4."/>
      <w:lvlJc w:val="left"/>
      <w:pPr>
        <w:ind w:left="1077" w:hanging="1077"/>
      </w:pPr>
      <w:rPr>
        <w:rFonts w:ascii="Arial" w:hAnsi="Arial" w:hint="default"/>
        <w:color w:val="034EA2" w:themeColor="text2"/>
      </w:rPr>
    </w:lvl>
    <w:lvl w:ilvl="4">
      <w:start w:val="1"/>
      <w:numFmt w:val="decimal"/>
      <w:pStyle w:val="ListNumberNonindentedLevel5"/>
      <w:lvlText w:val="%1.%2.%3.%4.%5."/>
      <w:lvlJc w:val="left"/>
      <w:pPr>
        <w:ind w:left="1304" w:hanging="1304"/>
      </w:pPr>
      <w:rPr>
        <w:rFonts w:ascii="Arial" w:hAnsi="Arial" w:hint="default"/>
        <w:color w:val="034EA2" w:themeColor="text2"/>
      </w:rPr>
    </w:lvl>
    <w:lvl w:ilvl="5">
      <w:start w:val="1"/>
      <w:numFmt w:val="decimal"/>
      <w:lvlText w:val="%1.%2.%3.%4.%5."/>
      <w:lvlJc w:val="left"/>
      <w:pPr>
        <w:ind w:left="1134" w:hanging="1134"/>
      </w:pPr>
      <w:rPr>
        <w:rFonts w:ascii="Arial" w:hAnsi="Arial" w:hint="default"/>
        <w:color w:val="034EA2" w:themeColor="text2"/>
      </w:rPr>
    </w:lvl>
    <w:lvl w:ilvl="6">
      <w:start w:val="1"/>
      <w:numFmt w:val="decimal"/>
      <w:lvlText w:val="%1.%2.%3.%4.%5."/>
      <w:lvlJc w:val="left"/>
      <w:pPr>
        <w:ind w:left="1134" w:hanging="1134"/>
      </w:pPr>
      <w:rPr>
        <w:rFonts w:ascii="Arial" w:hAnsi="Arial" w:hint="default"/>
        <w:color w:val="034EA2" w:themeColor="text2"/>
      </w:rPr>
    </w:lvl>
    <w:lvl w:ilvl="7">
      <w:start w:val="1"/>
      <w:numFmt w:val="decimal"/>
      <w:lvlText w:val="%1.%2.%3.%4.%5."/>
      <w:lvlJc w:val="left"/>
      <w:pPr>
        <w:ind w:left="1134" w:hanging="1134"/>
      </w:pPr>
      <w:rPr>
        <w:rFonts w:ascii="Arial" w:hAnsi="Arial" w:hint="default"/>
        <w:color w:val="034EA2" w:themeColor="text2"/>
      </w:rPr>
    </w:lvl>
    <w:lvl w:ilvl="8">
      <w:start w:val="1"/>
      <w:numFmt w:val="decimal"/>
      <w:lvlText w:val="%1.%2.%3.%4.%5."/>
      <w:lvlJc w:val="left"/>
      <w:pPr>
        <w:ind w:left="1134" w:hanging="1134"/>
      </w:pPr>
      <w:rPr>
        <w:rFonts w:ascii="Arial" w:hAnsi="Arial" w:hint="default"/>
        <w:color w:val="034EA2" w:themeColor="text2"/>
      </w:rPr>
    </w:lvl>
  </w:abstractNum>
  <w:abstractNum w:abstractNumId="19" w15:restartNumberingAfterBreak="0">
    <w:nsid w:val="3A2B3772"/>
    <w:multiLevelType w:val="multilevel"/>
    <w:tmpl w:val="1A50D6D0"/>
    <w:numStyleLink w:val="LISTMIXED0"/>
  </w:abstractNum>
  <w:abstractNum w:abstractNumId="20" w15:restartNumberingAfterBreak="0">
    <w:nsid w:val="3DB0510D"/>
    <w:multiLevelType w:val="multilevel"/>
    <w:tmpl w:val="A2B8F786"/>
    <w:styleLink w:val="LISTDASHED"/>
    <w:lvl w:ilvl="0">
      <w:start w:val="1"/>
      <w:numFmt w:val="bullet"/>
      <w:lvlText w:val="-"/>
      <w:lvlJc w:val="left"/>
      <w:pPr>
        <w:ind w:left="720" w:hanging="363"/>
      </w:pPr>
      <w:rPr>
        <w:rFonts w:ascii="Arial" w:hAnsi="Arial" w:hint="default"/>
        <w:color w:val="034EA2" w:themeColor="text2"/>
      </w:rPr>
    </w:lvl>
    <w:lvl w:ilvl="1">
      <w:start w:val="1"/>
      <w:numFmt w:val="bullet"/>
      <w:lvlText w:val="o"/>
      <w:lvlJc w:val="left"/>
      <w:pPr>
        <w:ind w:left="1440" w:hanging="363"/>
      </w:pPr>
      <w:rPr>
        <w:rFonts w:ascii="Arial" w:hAnsi="Arial" w:hint="default"/>
        <w:color w:val="034EA2" w:themeColor="text2"/>
      </w:rPr>
    </w:lvl>
    <w:lvl w:ilvl="2">
      <w:start w:val="1"/>
      <w:numFmt w:val="bullet"/>
      <w:lvlText w:val="■"/>
      <w:lvlJc w:val="left"/>
      <w:pPr>
        <w:ind w:left="2160" w:hanging="363"/>
      </w:pPr>
      <w:rPr>
        <w:rFonts w:ascii="Arial" w:hAnsi="Arial" w:hint="default"/>
        <w:color w:val="034EA2" w:themeColor="text2"/>
      </w:rPr>
    </w:lvl>
    <w:lvl w:ilvl="3">
      <w:start w:val="1"/>
      <w:numFmt w:val="bullet"/>
      <w:lvlText w:val="•"/>
      <w:lvlJc w:val="left"/>
      <w:pPr>
        <w:ind w:left="2880" w:hanging="363"/>
      </w:pPr>
      <w:rPr>
        <w:rFonts w:ascii="Arial" w:hAnsi="Arial" w:hint="default"/>
        <w:color w:val="034EA2" w:themeColor="text2"/>
      </w:rPr>
    </w:lvl>
    <w:lvl w:ilvl="4">
      <w:numFmt w:val="none"/>
      <w:lvlText w:val=""/>
      <w:lvlJc w:val="left"/>
      <w:pPr>
        <w:ind w:left="0" w:firstLine="0"/>
      </w:pPr>
      <w:rPr>
        <w:rFonts w:hint="default"/>
      </w:rPr>
    </w:lvl>
    <w:lvl w:ilvl="5">
      <w:numFmt w:val="none"/>
      <w:lvlText w:val=""/>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abstractNum w:abstractNumId="21" w15:restartNumberingAfterBreak="0">
    <w:nsid w:val="3EA861CE"/>
    <w:multiLevelType w:val="multilevel"/>
    <w:tmpl w:val="1A50D6D0"/>
    <w:styleLink w:val="LISTMIXED0"/>
    <w:lvl w:ilvl="0">
      <w:start w:val="1"/>
      <w:numFmt w:val="decimal"/>
      <w:lvlText w:val="%1."/>
      <w:lvlJc w:val="left"/>
      <w:pPr>
        <w:ind w:left="1134" w:hanging="567"/>
      </w:pPr>
      <w:rPr>
        <w:rFonts w:hint="default"/>
        <w:color w:val="034EA2" w:themeColor="text2"/>
      </w:rPr>
    </w:lvl>
    <w:lvl w:ilvl="1">
      <w:start w:val="1"/>
      <w:numFmt w:val="lowerLetter"/>
      <w:pStyle w:val="ListMixedLevel2"/>
      <w:lvlText w:val="(%2)"/>
      <w:lvlJc w:val="left"/>
      <w:pPr>
        <w:ind w:left="1701" w:hanging="567"/>
      </w:pPr>
      <w:rPr>
        <w:rFonts w:hint="default"/>
        <w:color w:val="034EA2" w:themeColor="text2"/>
      </w:rPr>
    </w:lvl>
    <w:lvl w:ilvl="2">
      <w:start w:val="1"/>
      <w:numFmt w:val="bullet"/>
      <w:pStyle w:val="ListMixedLevel3"/>
      <w:lvlText w:val="—"/>
      <w:lvlJc w:val="left"/>
      <w:pPr>
        <w:ind w:left="2268" w:hanging="567"/>
      </w:pPr>
      <w:rPr>
        <w:rFonts w:hint="default"/>
        <w:color w:val="034EA2" w:themeColor="text2"/>
      </w:rPr>
    </w:lvl>
    <w:lvl w:ilvl="3">
      <w:start w:val="1"/>
      <w:numFmt w:val="bullet"/>
      <w:pStyle w:val="ListMixedLevel4"/>
      <w:lvlText w:val="▪"/>
      <w:lvlJc w:val="left"/>
      <w:pPr>
        <w:ind w:left="2835" w:hanging="567"/>
      </w:pPr>
      <w:rPr>
        <w:rFonts w:ascii="Arial" w:hAnsi="Arial" w:hint="default"/>
        <w:color w:val="034EA2" w:themeColor="text2"/>
      </w:rPr>
    </w:lvl>
    <w:lvl w:ilvl="4">
      <w:start w:val="1"/>
      <w:numFmt w:val="bullet"/>
      <w:pStyle w:val="ListMixedLevel5"/>
      <w:lvlText w:val="▪"/>
      <w:lvlJc w:val="left"/>
      <w:pPr>
        <w:ind w:left="3402" w:hanging="567"/>
      </w:pPr>
      <w:rPr>
        <w:rFonts w:ascii="Arial" w:hAnsi="Arial" w:hint="default"/>
        <w:color w:val="034EA2" w:themeColor="text2"/>
      </w:rPr>
    </w:lvl>
    <w:lvl w:ilvl="5">
      <w:start w:val="1"/>
      <w:numFmt w:val="bullet"/>
      <w:lvlText w:val="▪"/>
      <w:lvlJc w:val="left"/>
      <w:pPr>
        <w:ind w:left="3402" w:hanging="567"/>
      </w:pPr>
      <w:rPr>
        <w:rFonts w:ascii="Arial" w:hAnsi="Arial" w:hint="default"/>
        <w:color w:val="034EA2" w:themeColor="text2"/>
      </w:rPr>
    </w:lvl>
    <w:lvl w:ilvl="6">
      <w:start w:val="1"/>
      <w:numFmt w:val="bullet"/>
      <w:lvlText w:val="▪"/>
      <w:lvlJc w:val="left"/>
      <w:pPr>
        <w:ind w:left="3402" w:hanging="567"/>
      </w:pPr>
      <w:rPr>
        <w:rFonts w:ascii="Arial" w:hAnsi="Arial" w:hint="default"/>
        <w:color w:val="034EA2" w:themeColor="text2"/>
      </w:rPr>
    </w:lvl>
    <w:lvl w:ilvl="7">
      <w:start w:val="1"/>
      <w:numFmt w:val="bullet"/>
      <w:lvlText w:val="▪"/>
      <w:lvlJc w:val="left"/>
      <w:pPr>
        <w:ind w:left="3402" w:hanging="567"/>
      </w:pPr>
      <w:rPr>
        <w:rFonts w:ascii="Arial" w:hAnsi="Arial" w:hint="default"/>
        <w:color w:val="034EA2" w:themeColor="text2"/>
      </w:rPr>
    </w:lvl>
    <w:lvl w:ilvl="8">
      <w:start w:val="1"/>
      <w:numFmt w:val="bullet"/>
      <w:lvlText w:val="▪"/>
      <w:lvlJc w:val="left"/>
      <w:pPr>
        <w:ind w:left="3402" w:hanging="567"/>
      </w:pPr>
      <w:rPr>
        <w:rFonts w:ascii="Arial" w:hAnsi="Arial" w:hint="default"/>
        <w:color w:val="034EA2" w:themeColor="text2"/>
      </w:rPr>
    </w:lvl>
  </w:abstractNum>
  <w:abstractNum w:abstractNumId="22" w15:restartNumberingAfterBreak="0">
    <w:nsid w:val="64DE7264"/>
    <w:multiLevelType w:val="multilevel"/>
    <w:tmpl w:val="AE801B92"/>
    <w:numStyleLink w:val="LISTNUMBERED"/>
  </w:abstractNum>
  <w:abstractNum w:abstractNumId="23" w15:restartNumberingAfterBreak="0">
    <w:nsid w:val="69F77F97"/>
    <w:multiLevelType w:val="multilevel"/>
    <w:tmpl w:val="A2B8F786"/>
    <w:lvl w:ilvl="0">
      <w:start w:val="1"/>
      <w:numFmt w:val="bullet"/>
      <w:pStyle w:val="ListDash"/>
      <w:lvlText w:val="-"/>
      <w:lvlJc w:val="left"/>
      <w:pPr>
        <w:ind w:left="720" w:hanging="363"/>
      </w:pPr>
      <w:rPr>
        <w:rFonts w:ascii="Arial" w:hAnsi="Arial" w:hint="default"/>
        <w:color w:val="034EA2" w:themeColor="text2"/>
      </w:rPr>
    </w:lvl>
    <w:lvl w:ilvl="1">
      <w:start w:val="1"/>
      <w:numFmt w:val="bullet"/>
      <w:pStyle w:val="ListDashLevel2"/>
      <w:lvlText w:val="o"/>
      <w:lvlJc w:val="left"/>
      <w:pPr>
        <w:ind w:left="1440" w:hanging="363"/>
      </w:pPr>
      <w:rPr>
        <w:rFonts w:ascii="Arial" w:hAnsi="Arial" w:hint="default"/>
        <w:color w:val="034EA2" w:themeColor="text2"/>
      </w:rPr>
    </w:lvl>
    <w:lvl w:ilvl="2">
      <w:start w:val="1"/>
      <w:numFmt w:val="bullet"/>
      <w:pStyle w:val="ListDashLevel3"/>
      <w:lvlText w:val="■"/>
      <w:lvlJc w:val="left"/>
      <w:pPr>
        <w:ind w:left="2160" w:hanging="363"/>
      </w:pPr>
      <w:rPr>
        <w:rFonts w:ascii="Arial" w:hAnsi="Arial" w:hint="default"/>
        <w:color w:val="034EA2" w:themeColor="text2"/>
      </w:rPr>
    </w:lvl>
    <w:lvl w:ilvl="3">
      <w:start w:val="1"/>
      <w:numFmt w:val="bullet"/>
      <w:pStyle w:val="ListDashLevel4"/>
      <w:lvlText w:val="•"/>
      <w:lvlJc w:val="left"/>
      <w:pPr>
        <w:ind w:left="2880" w:hanging="363"/>
      </w:pPr>
      <w:rPr>
        <w:rFonts w:ascii="Arial" w:hAnsi="Arial" w:hint="default"/>
        <w:color w:val="034EA2" w:themeColor="text2"/>
      </w:rPr>
    </w:lvl>
    <w:lvl w:ilvl="4">
      <w:numFmt w:val="none"/>
      <w:lvlText w:val=""/>
      <w:lvlJc w:val="left"/>
      <w:pPr>
        <w:ind w:left="0" w:firstLine="0"/>
      </w:pPr>
      <w:rPr>
        <w:rFonts w:hint="default"/>
      </w:rPr>
    </w:lvl>
    <w:lvl w:ilvl="5">
      <w:numFmt w:val="none"/>
      <w:lvlText w:val=""/>
      <w:lvlJc w:val="left"/>
      <w:pPr>
        <w:ind w:left="0" w:firstLine="0"/>
      </w:pPr>
      <w:rPr>
        <w:rFonts w:hint="default"/>
      </w:rPr>
    </w:lvl>
    <w:lvl w:ilvl="6">
      <w:numFmt w:val="none"/>
      <w:lvlText w:val=""/>
      <w:lvlJc w:val="left"/>
      <w:pPr>
        <w:ind w:left="0" w:firstLine="0"/>
      </w:pPr>
      <w:rPr>
        <w:rFonts w:hint="default"/>
      </w:rPr>
    </w:lvl>
    <w:lvl w:ilvl="7">
      <w:numFmt w:val="none"/>
      <w:lvlText w:val=""/>
      <w:lvlJc w:val="left"/>
      <w:pPr>
        <w:ind w:left="0" w:firstLine="0"/>
      </w:pPr>
      <w:rPr>
        <w:rFonts w:hint="default"/>
      </w:rPr>
    </w:lvl>
    <w:lvl w:ilvl="8">
      <w:numFmt w:val="none"/>
      <w:lvlText w:val=""/>
      <w:lvlJc w:val="left"/>
      <w:pPr>
        <w:ind w:left="0" w:firstLine="0"/>
      </w:pPr>
      <w:rPr>
        <w:rFonts w:hint="default"/>
      </w:rPr>
    </w:lvl>
  </w:abstractNum>
  <w:num w:numId="1" w16cid:durableId="618024840">
    <w:abstractNumId w:val="15"/>
  </w:num>
  <w:num w:numId="2" w16cid:durableId="1449004260">
    <w:abstractNumId w:val="14"/>
  </w:num>
  <w:num w:numId="3" w16cid:durableId="1052732537">
    <w:abstractNumId w:val="11"/>
  </w:num>
  <w:num w:numId="4" w16cid:durableId="1812361022">
    <w:abstractNumId w:val="12"/>
  </w:num>
  <w:num w:numId="5" w16cid:durableId="679820438">
    <w:abstractNumId w:val="1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 w16cid:durableId="1230190294">
    <w:abstractNumId w:val="20"/>
  </w:num>
  <w:num w:numId="7" w16cid:durableId="919211814">
    <w:abstractNumId w:val="23"/>
  </w:num>
  <w:num w:numId="8" w16cid:durableId="950741863">
    <w:abstractNumId w:val="21"/>
  </w:num>
  <w:num w:numId="9" w16cid:durableId="1186481349">
    <w:abstractNumId w:val="10"/>
  </w:num>
  <w:num w:numId="10" w16cid:durableId="1962879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1432755">
    <w:abstractNumId w:val="18"/>
  </w:num>
  <w:num w:numId="12" w16cid:durableId="1345791689">
    <w:abstractNumId w:val="17"/>
  </w:num>
  <w:num w:numId="13" w16cid:durableId="857815001">
    <w:abstractNumId w:val="7"/>
  </w:num>
  <w:num w:numId="14" w16cid:durableId="994992427">
    <w:abstractNumId w:val="6"/>
  </w:num>
  <w:num w:numId="15" w16cid:durableId="2090077720">
    <w:abstractNumId w:val="5"/>
  </w:num>
  <w:num w:numId="16" w16cid:durableId="1614050865">
    <w:abstractNumId w:val="4"/>
  </w:num>
  <w:num w:numId="17" w16cid:durableId="1417626359">
    <w:abstractNumId w:val="3"/>
  </w:num>
  <w:num w:numId="18" w16cid:durableId="2024046372">
    <w:abstractNumId w:val="2"/>
  </w:num>
  <w:num w:numId="19" w16cid:durableId="408230419">
    <w:abstractNumId w:val="1"/>
  </w:num>
  <w:num w:numId="20" w16cid:durableId="50925410">
    <w:abstractNumId w:val="0"/>
  </w:num>
  <w:num w:numId="21" w16cid:durableId="1687518679">
    <w:abstractNumId w:val="22"/>
  </w:num>
  <w:num w:numId="22" w16cid:durableId="649210486">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hyphenationZone w:val="425"/>
  <w:defaultTableStyle w:val="BodyTable"/>
  <w:characterSpacingControl w:val="doNotCompress"/>
  <w:hdrShapeDefaults>
    <o:shapedefaults v:ext="edit" spidmax="2050"/>
  </w:hdrShapeDefaults>
  <w:footnotePr>
    <w:footnote w:id="-1"/>
    <w:footnote w:id="0"/>
  </w:footnotePr>
  <w:endnotePr>
    <w:pos w:val="sectEnd"/>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C43BCC9C2C754BEC86FDCDD6511734C5"/>
  </w:docVars>
  <w:rsids>
    <w:rsidRoot w:val="006B75AE"/>
    <w:rsid w:val="000078A5"/>
    <w:rsid w:val="00021D4F"/>
    <w:rsid w:val="000278E9"/>
    <w:rsid w:val="00030E21"/>
    <w:rsid w:val="00085A3D"/>
    <w:rsid w:val="000C22B3"/>
    <w:rsid w:val="000E5F82"/>
    <w:rsid w:val="001014AB"/>
    <w:rsid w:val="001354E8"/>
    <w:rsid w:val="00135D98"/>
    <w:rsid w:val="00141745"/>
    <w:rsid w:val="00157F5E"/>
    <w:rsid w:val="001A4CF4"/>
    <w:rsid w:val="001D427C"/>
    <w:rsid w:val="001F12A5"/>
    <w:rsid w:val="00232734"/>
    <w:rsid w:val="00291FB2"/>
    <w:rsid w:val="00295157"/>
    <w:rsid w:val="002A57B4"/>
    <w:rsid w:val="002D653F"/>
    <w:rsid w:val="00372238"/>
    <w:rsid w:val="00393505"/>
    <w:rsid w:val="003A3E6A"/>
    <w:rsid w:val="003A6C26"/>
    <w:rsid w:val="003D6E5F"/>
    <w:rsid w:val="004004CC"/>
    <w:rsid w:val="004039F7"/>
    <w:rsid w:val="0042278A"/>
    <w:rsid w:val="00455284"/>
    <w:rsid w:val="00463297"/>
    <w:rsid w:val="00471434"/>
    <w:rsid w:val="004A590C"/>
    <w:rsid w:val="004F0419"/>
    <w:rsid w:val="004F541E"/>
    <w:rsid w:val="005210D2"/>
    <w:rsid w:val="00530448"/>
    <w:rsid w:val="005357AD"/>
    <w:rsid w:val="005466EE"/>
    <w:rsid w:val="00552C79"/>
    <w:rsid w:val="00554220"/>
    <w:rsid w:val="0057372B"/>
    <w:rsid w:val="00590307"/>
    <w:rsid w:val="005B1E3F"/>
    <w:rsid w:val="005D6086"/>
    <w:rsid w:val="005D69E5"/>
    <w:rsid w:val="005E43DC"/>
    <w:rsid w:val="00620812"/>
    <w:rsid w:val="00624759"/>
    <w:rsid w:val="00663964"/>
    <w:rsid w:val="00686EA2"/>
    <w:rsid w:val="006A454D"/>
    <w:rsid w:val="006B75AE"/>
    <w:rsid w:val="006E638C"/>
    <w:rsid w:val="00707DB0"/>
    <w:rsid w:val="00724560"/>
    <w:rsid w:val="00727410"/>
    <w:rsid w:val="00744C63"/>
    <w:rsid w:val="00746D64"/>
    <w:rsid w:val="007A3A2F"/>
    <w:rsid w:val="007F4593"/>
    <w:rsid w:val="00802C22"/>
    <w:rsid w:val="0080713A"/>
    <w:rsid w:val="00820FCD"/>
    <w:rsid w:val="00853B2B"/>
    <w:rsid w:val="0085598B"/>
    <w:rsid w:val="00861B62"/>
    <w:rsid w:val="008C3166"/>
    <w:rsid w:val="008D2214"/>
    <w:rsid w:val="008F6AA4"/>
    <w:rsid w:val="00921407"/>
    <w:rsid w:val="0092549C"/>
    <w:rsid w:val="009A2EF6"/>
    <w:rsid w:val="009C1947"/>
    <w:rsid w:val="00A30BC2"/>
    <w:rsid w:val="00A450B1"/>
    <w:rsid w:val="00A540A4"/>
    <w:rsid w:val="00A70D29"/>
    <w:rsid w:val="00AB5AF7"/>
    <w:rsid w:val="00AB5F6D"/>
    <w:rsid w:val="00AB71D6"/>
    <w:rsid w:val="00AB772F"/>
    <w:rsid w:val="00AC394A"/>
    <w:rsid w:val="00BA46E1"/>
    <w:rsid w:val="00BD02DC"/>
    <w:rsid w:val="00BF5491"/>
    <w:rsid w:val="00C47F64"/>
    <w:rsid w:val="00C75842"/>
    <w:rsid w:val="00C921C6"/>
    <w:rsid w:val="00C97638"/>
    <w:rsid w:val="00CA051D"/>
    <w:rsid w:val="00CC6157"/>
    <w:rsid w:val="00D0349C"/>
    <w:rsid w:val="00D06E47"/>
    <w:rsid w:val="00D27950"/>
    <w:rsid w:val="00D56C93"/>
    <w:rsid w:val="00D648AB"/>
    <w:rsid w:val="00D75D00"/>
    <w:rsid w:val="00DB0C5E"/>
    <w:rsid w:val="00DB3E5B"/>
    <w:rsid w:val="00DE25FB"/>
    <w:rsid w:val="00E22299"/>
    <w:rsid w:val="00E328EB"/>
    <w:rsid w:val="00E34C32"/>
    <w:rsid w:val="00EA45A5"/>
    <w:rsid w:val="00ED34D9"/>
    <w:rsid w:val="00EF471C"/>
    <w:rsid w:val="00F214CC"/>
    <w:rsid w:val="00F34680"/>
    <w:rsid w:val="00F65928"/>
    <w:rsid w:val="00F869E0"/>
    <w:rsid w:val="00F871CA"/>
    <w:rsid w:val="00FA3ABB"/>
    <w:rsid w:val="00FA4ABD"/>
    <w:rsid w:val="00FD7645"/>
    <w:rsid w:val="00FE4490"/>
    <w:rsid w:val="00FF3414"/>
    <w:rsid w:val="00FF55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4B259"/>
  <w15:docId w15:val="{E40A7A85-367F-4CA4-9954-10449DCF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4"/>
        <w:szCs w:val="24"/>
        <w:lang w:val="en-GB" w:eastAsia="en-GB" w:bidi="ar-SA"/>
      </w:rPr>
    </w:rPrDefault>
    <w:pPrDefault>
      <w:pPr>
        <w:spacing w:before="120" w:after="120" w:line="264" w:lineRule="auto"/>
      </w:pPr>
    </w:pPrDefault>
  </w:docDefaults>
  <w:latentStyles w:defLockedState="0" w:defUIPriority="0"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unhideWhenUsed="1" w:qFormat="1"/>
    <w:lsdException w:name="heading 5" w:semiHidden="1" w:uiPriority="2"/>
    <w:lsdException w:name="heading 6" w:semiHidden="1" w:uiPriority="2"/>
    <w:lsdException w:name="heading 7" w:semiHidden="1" w:uiPriority="2"/>
    <w:lsdException w:name="heading 8" w:semiHidden="1" w:uiPriority="2"/>
    <w:lsdException w:name="heading 9" w:semiHidden="1" w:uiPriority="2"/>
    <w:lsdException w:name="index 1" w:unhideWhenUsed="1"/>
    <w:lsdException w:name="index 2" w:unhideWhenUsed="1"/>
    <w:lsdException w:name="index 3" w:unhideWhenUsed="1"/>
    <w:lsdException w:name="index 4" w:unhideWhenUsed="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99" w:unhideWhenUsed="1"/>
    <w:lsdException w:name="annotation text" w:semiHidden="1"/>
    <w:lsdException w:name="header" w:uiPriority="99" w:unhideWhenUsed="1"/>
    <w:lsdException w:name="footer" w:uiPriority="99" w:unhideWhenUsed="1"/>
    <w:lsdException w:name="index heading" w:semiHidden="1"/>
    <w:lsdException w:name="caption" w:uiPriority="35" w:unhideWhenUsed="1" w:qFormat="1"/>
    <w:lsdException w:name="table of figures" w:uiPriority="39" w:unhideWhenUsed="1"/>
    <w:lsdException w:name="envelope address" w:semiHidden="1"/>
    <w:lsdException w:name="envelope return" w:semiHidden="1"/>
    <w:lsdException w:name="footnote reference" w:uiPriority="99" w:unhideWhenUsed="1"/>
    <w:lsdException w:name="annotation reference" w:semiHidden="1"/>
    <w:lsdException w:name="line number" w:semiHidden="1"/>
    <w:lsdException w:name="page number" w:semiHidden="1"/>
    <w:lsdException w:name="endnote reference" w:uiPriority="99" w:unhideWhenUsed="1"/>
    <w:lsdException w:name="endnote text" w:uiPriority="99" w:unhideWhenUsed="1"/>
    <w:lsdException w:name="table of authorities" w:semiHidden="1"/>
    <w:lsdException w:name="macro" w:semiHidden="1"/>
    <w:lsdException w:name="toa heading" w:semiHidden="1"/>
    <w:lsdException w:name="List" w:semiHidden="1"/>
    <w:lsdException w:name="List Bullet" w:uiPriority="5" w:qFormat="1"/>
    <w:lsdException w:name="List Number" w:uiPriority="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4"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5" w:qFormat="1"/>
    <w:lsdException w:name="Salutation" w:semiHidden="1"/>
    <w:lsdException w:name="Date" w:uiPriority="19"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1"/>
    <w:lsdException w:name="FollowedHyperlink" w:semiHidden="1"/>
    <w:lsdException w:name="Strong" w:semiHidden="1"/>
    <w:lsdException w:name="Emphasis" w:uiPriority="69"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10"/>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5"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uiPriority="37" w:unhideWhenUsed="1"/>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1"/>
    <w:qFormat/>
    <w:rsid w:val="00D27950"/>
  </w:style>
  <w:style w:type="paragraph" w:styleId="Heading1">
    <w:name w:val="heading 1"/>
    <w:basedOn w:val="Normal"/>
    <w:next w:val="Normal"/>
    <w:link w:val="Heading1Char"/>
    <w:uiPriority w:val="2"/>
    <w:qFormat/>
    <w:pPr>
      <w:keepNext/>
      <w:keepLines/>
      <w:numPr>
        <w:numId w:val="4"/>
      </w:numPr>
      <w:suppressAutoHyphens/>
      <w:spacing w:before="480" w:after="360" w:line="240" w:lineRule="auto"/>
      <w:ind w:left="454" w:hanging="454"/>
      <w:outlineLvl w:val="0"/>
    </w:pPr>
    <w:rPr>
      <w:color w:val="034EA2" w:themeColor="text2"/>
      <w:kern w:val="24"/>
      <w:sz w:val="36"/>
    </w:rPr>
  </w:style>
  <w:style w:type="paragraph" w:styleId="Heading2">
    <w:name w:val="heading 2"/>
    <w:basedOn w:val="Normal"/>
    <w:next w:val="Normal"/>
    <w:link w:val="Heading2Char"/>
    <w:uiPriority w:val="2"/>
    <w:qFormat/>
    <w:pPr>
      <w:keepNext/>
      <w:keepLines/>
      <w:numPr>
        <w:ilvl w:val="1"/>
        <w:numId w:val="4"/>
      </w:numPr>
      <w:suppressAutoHyphens/>
      <w:spacing w:before="360" w:after="360" w:line="240" w:lineRule="auto"/>
      <w:ind w:left="1248" w:hanging="794"/>
      <w:outlineLvl w:val="1"/>
    </w:pPr>
    <w:rPr>
      <w:color w:val="034EA2" w:themeColor="text2"/>
      <w:sz w:val="32"/>
    </w:rPr>
  </w:style>
  <w:style w:type="paragraph" w:styleId="Heading3">
    <w:name w:val="heading 3"/>
    <w:basedOn w:val="Normal"/>
    <w:next w:val="Normal"/>
    <w:link w:val="Heading3Char"/>
    <w:uiPriority w:val="2"/>
    <w:qFormat/>
    <w:pPr>
      <w:keepNext/>
      <w:keepLines/>
      <w:numPr>
        <w:ilvl w:val="2"/>
        <w:numId w:val="4"/>
      </w:numPr>
      <w:suppressAutoHyphens/>
      <w:spacing w:before="360" w:after="240" w:line="240" w:lineRule="auto"/>
      <w:ind w:left="1899" w:hanging="935"/>
      <w:outlineLvl w:val="2"/>
    </w:pPr>
    <w:rPr>
      <w:color w:val="034EA2" w:themeColor="text2"/>
      <w:sz w:val="28"/>
    </w:rPr>
  </w:style>
  <w:style w:type="paragraph" w:styleId="Heading4">
    <w:name w:val="heading 4"/>
    <w:basedOn w:val="Normal"/>
    <w:next w:val="Normal"/>
    <w:link w:val="Heading4Char"/>
    <w:uiPriority w:val="2"/>
    <w:semiHidden/>
    <w:unhideWhenUsed/>
    <w:qFormat/>
    <w:pPr>
      <w:keepNext/>
      <w:keepLines/>
      <w:numPr>
        <w:ilvl w:val="3"/>
        <w:numId w:val="4"/>
      </w:numPr>
      <w:suppressAutoHyphens/>
      <w:spacing w:before="360" w:after="240" w:line="240" w:lineRule="auto"/>
      <w:ind w:left="2483" w:hanging="1236"/>
      <w:outlineLvl w:val="3"/>
    </w:pPr>
    <w:rPr>
      <w:color w:val="034EA2" w:themeColor="text2"/>
      <w:sz w:val="26"/>
    </w:rPr>
  </w:style>
  <w:style w:type="paragraph" w:styleId="Heading5">
    <w:name w:val="heading 5"/>
    <w:basedOn w:val="Normal"/>
    <w:next w:val="Normal"/>
    <w:link w:val="Heading5Char"/>
    <w:uiPriority w:val="2"/>
    <w:semiHidden/>
    <w:pPr>
      <w:outlineLvl w:val="4"/>
    </w:pPr>
  </w:style>
  <w:style w:type="paragraph" w:styleId="Heading6">
    <w:name w:val="heading 6"/>
    <w:basedOn w:val="Normal"/>
    <w:next w:val="Normal"/>
    <w:link w:val="Heading6Char"/>
    <w:uiPriority w:val="2"/>
    <w:semiHidden/>
    <w:pPr>
      <w:outlineLvl w:val="5"/>
    </w:pPr>
  </w:style>
  <w:style w:type="paragraph" w:styleId="Heading7">
    <w:name w:val="heading 7"/>
    <w:basedOn w:val="Normal"/>
    <w:next w:val="Normal"/>
    <w:link w:val="Heading7Char"/>
    <w:uiPriority w:val="2"/>
    <w:semiHidden/>
    <w:pPr>
      <w:outlineLvl w:val="6"/>
    </w:pPr>
  </w:style>
  <w:style w:type="paragraph" w:styleId="Heading8">
    <w:name w:val="heading 8"/>
    <w:basedOn w:val="Normal"/>
    <w:next w:val="Normal"/>
    <w:link w:val="Heading8Char"/>
    <w:uiPriority w:val="2"/>
    <w:semiHidden/>
    <w:pPr>
      <w:outlineLvl w:val="7"/>
    </w:pPr>
  </w:style>
  <w:style w:type="paragraph" w:styleId="Heading9">
    <w:name w:val="heading 9"/>
    <w:basedOn w:val="Normal"/>
    <w:next w:val="Normal"/>
    <w:link w:val="Heading9Char"/>
    <w:uiPriority w:val="2"/>
    <w:semiHidden/>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PlaceholderText">
    <w:name w:val="BodyPlaceholderText"/>
    <w:uiPriority w:val="1"/>
    <w:semiHidden/>
    <w:rPr>
      <w:color w:val="3366CC"/>
      <w:shd w:val="clear" w:color="auto" w:fill="FFFFFF"/>
      <w:lang w:val="en-GB"/>
    </w:rPr>
  </w:style>
  <w:style w:type="character" w:customStyle="1" w:styleId="CrossReference">
    <w:name w:val="Cross Reference"/>
    <w:uiPriority w:val="11"/>
    <w:rPr>
      <w:color w:val="034EA2" w:themeColor="text2"/>
      <w:u w:val="single"/>
      <w:lang w:val="en-GB"/>
    </w:rPr>
  </w:style>
  <w:style w:type="character" w:styleId="Emphasis">
    <w:name w:val="Emphasis"/>
    <w:uiPriority w:val="69"/>
    <w:qFormat/>
    <w:rPr>
      <w:i/>
      <w:lang w:val="en-GB"/>
    </w:rPr>
  </w:style>
  <w:style w:type="character" w:styleId="EndnoteReference">
    <w:name w:val="endnote reference"/>
    <w:basedOn w:val="FootnoteReference"/>
    <w:uiPriority w:val="99"/>
    <w:semiHidden/>
    <w:unhideWhenUsed/>
    <w:rPr>
      <w:color w:val="auto"/>
      <w:vertAlign w:val="superscript"/>
      <w:lang w:val="en-GB"/>
    </w:rPr>
  </w:style>
  <w:style w:type="character" w:styleId="FootnoteReference">
    <w:name w:val="footnote reference"/>
    <w:uiPriority w:val="99"/>
    <w:semiHidden/>
    <w:unhideWhenUsed/>
    <w:rPr>
      <w:color w:val="auto"/>
      <w:vertAlign w:val="superscript"/>
      <w:lang w:val="en-GB"/>
    </w:rPr>
  </w:style>
  <w:style w:type="character" w:styleId="Hyperlink">
    <w:name w:val="Hyperlink"/>
    <w:uiPriority w:val="99"/>
    <w:rPr>
      <w:color w:val="034EA2" w:themeColor="text2"/>
      <w:u w:val="single"/>
      <w:shd w:val="clear" w:color="auto" w:fill="auto"/>
      <w:lang w:val="en-GB"/>
    </w:rPr>
  </w:style>
  <w:style w:type="character" w:customStyle="1" w:styleId="langBG">
    <w:name w:val="lang_BG"/>
    <w:semiHidden/>
    <w:rPr>
      <w:lang w:val="bg-BG"/>
    </w:rPr>
  </w:style>
  <w:style w:type="character" w:customStyle="1" w:styleId="langCS">
    <w:name w:val="lang_CS"/>
    <w:semiHidden/>
    <w:rPr>
      <w:lang w:val="cs-CZ"/>
    </w:rPr>
  </w:style>
  <w:style w:type="character" w:customStyle="1" w:styleId="langDA">
    <w:name w:val="lang_DA"/>
    <w:semiHidden/>
    <w:rPr>
      <w:lang w:val="da-DK"/>
    </w:rPr>
  </w:style>
  <w:style w:type="character" w:customStyle="1" w:styleId="langDE">
    <w:name w:val="lang_DE"/>
    <w:semiHidden/>
    <w:rPr>
      <w:lang w:val="de-DE"/>
    </w:rPr>
  </w:style>
  <w:style w:type="character" w:customStyle="1" w:styleId="langEL">
    <w:name w:val="lang_EL"/>
    <w:semiHidden/>
    <w:rPr>
      <w:lang w:val="el-GR"/>
    </w:rPr>
  </w:style>
  <w:style w:type="character" w:customStyle="1" w:styleId="langEN">
    <w:name w:val="lang_EN"/>
    <w:semiHidden/>
    <w:rPr>
      <w:lang w:val="en-GB"/>
    </w:rPr>
  </w:style>
  <w:style w:type="character" w:customStyle="1" w:styleId="langES">
    <w:name w:val="lang_ES"/>
    <w:semiHidden/>
    <w:rPr>
      <w:lang w:val="es-ES"/>
    </w:rPr>
  </w:style>
  <w:style w:type="character" w:customStyle="1" w:styleId="langET">
    <w:name w:val="lang_ET"/>
    <w:semiHidden/>
    <w:rPr>
      <w:lang w:val="et-EE"/>
    </w:rPr>
  </w:style>
  <w:style w:type="character" w:customStyle="1" w:styleId="langFI">
    <w:name w:val="lang_FI"/>
    <w:semiHidden/>
    <w:rPr>
      <w:lang w:val="fi-FI"/>
    </w:rPr>
  </w:style>
  <w:style w:type="character" w:customStyle="1" w:styleId="langFR">
    <w:name w:val="lang_FR"/>
    <w:semiHidden/>
    <w:rPr>
      <w:lang w:val="fr-FR"/>
    </w:rPr>
  </w:style>
  <w:style w:type="character" w:customStyle="1" w:styleId="langGA">
    <w:name w:val="lang_GA"/>
    <w:semiHidden/>
    <w:rPr>
      <w:lang w:val="ga-IE"/>
    </w:rPr>
  </w:style>
  <w:style w:type="character" w:customStyle="1" w:styleId="langHR">
    <w:name w:val="lang_HR"/>
    <w:semiHidden/>
    <w:rPr>
      <w:lang w:val="hr-HR"/>
    </w:rPr>
  </w:style>
  <w:style w:type="character" w:customStyle="1" w:styleId="langHU">
    <w:name w:val="lang_HU"/>
    <w:semiHidden/>
    <w:rPr>
      <w:lang w:val="hu-HU"/>
    </w:rPr>
  </w:style>
  <w:style w:type="character" w:customStyle="1" w:styleId="langIT">
    <w:name w:val="lang_IT"/>
    <w:semiHidden/>
    <w:rPr>
      <w:lang w:val="it-IT"/>
    </w:rPr>
  </w:style>
  <w:style w:type="character" w:customStyle="1" w:styleId="langLT">
    <w:name w:val="lang_LT"/>
    <w:semiHidden/>
    <w:rPr>
      <w:lang w:val="lt-LT"/>
    </w:rPr>
  </w:style>
  <w:style w:type="character" w:customStyle="1" w:styleId="langLV">
    <w:name w:val="lang_LV"/>
    <w:semiHidden/>
    <w:rPr>
      <w:lang w:val="lv-LV"/>
    </w:rPr>
  </w:style>
  <w:style w:type="character" w:customStyle="1" w:styleId="langMT">
    <w:name w:val="lang_MT"/>
    <w:semiHidden/>
    <w:rPr>
      <w:lang w:val="mt-MT"/>
    </w:rPr>
  </w:style>
  <w:style w:type="character" w:customStyle="1" w:styleId="langNL">
    <w:name w:val="lang_NL"/>
    <w:semiHidden/>
    <w:rPr>
      <w:lang w:val="nl-NL"/>
    </w:rPr>
  </w:style>
  <w:style w:type="character" w:customStyle="1" w:styleId="langPL">
    <w:name w:val="lang_PL"/>
    <w:semiHidden/>
    <w:rPr>
      <w:lang w:val="pl-PL"/>
    </w:rPr>
  </w:style>
  <w:style w:type="character" w:customStyle="1" w:styleId="langPT">
    <w:name w:val="lang_PT"/>
    <w:semiHidden/>
    <w:rPr>
      <w:lang w:val="pt-PT"/>
    </w:rPr>
  </w:style>
  <w:style w:type="character" w:customStyle="1" w:styleId="langRO">
    <w:name w:val="lang_RO"/>
    <w:semiHidden/>
    <w:rPr>
      <w:lang w:val="ro-RO"/>
    </w:rPr>
  </w:style>
  <w:style w:type="character" w:customStyle="1" w:styleId="langSK">
    <w:name w:val="lang_SK"/>
    <w:semiHidden/>
    <w:rPr>
      <w:lang w:val="sk-SK"/>
    </w:rPr>
  </w:style>
  <w:style w:type="character" w:customStyle="1" w:styleId="langSL">
    <w:name w:val="lang_SL"/>
    <w:semiHidden/>
    <w:rPr>
      <w:lang w:val="sl-SI"/>
    </w:rPr>
  </w:style>
  <w:style w:type="character" w:customStyle="1" w:styleId="langSV">
    <w:name w:val="lang_SV"/>
    <w:semiHidden/>
    <w:rPr>
      <w:lang w:val="sv-SE"/>
    </w:rPr>
  </w:style>
  <w:style w:type="character" w:customStyle="1" w:styleId="langXX">
    <w:name w:val="lang_XX"/>
    <w:semiHidden/>
  </w:style>
  <w:style w:type="character" w:styleId="PlaceholderText">
    <w:name w:val="Placeholder Text"/>
    <w:uiPriority w:val="99"/>
    <w:semiHidden/>
    <w:rPr>
      <w:color w:val="3366CC"/>
      <w:shd w:val="clear" w:color="auto" w:fill="FFFFFF"/>
      <w:lang w:val="en-GB"/>
    </w:rPr>
  </w:style>
  <w:style w:type="character" w:customStyle="1" w:styleId="TOCPageNumber">
    <w:name w:val="TOC Page Number"/>
    <w:uiPriority w:val="39"/>
    <w:rPr>
      <w:b w:val="0"/>
      <w:noProof/>
      <w:color w:val="181717"/>
      <w:lang w:val="en-GB"/>
    </w:rPr>
  </w:style>
  <w:style w:type="paragraph" w:customStyle="1" w:styleId="AboutEUList">
    <w:name w:val="AboutEU List"/>
    <w:basedOn w:val="AboutEUText"/>
    <w:uiPriority w:val="99"/>
    <w:semiHidden/>
    <w:pPr>
      <w:numPr>
        <w:numId w:val="1"/>
      </w:numPr>
      <w:spacing w:after="0"/>
      <w:ind w:left="1151"/>
    </w:pPr>
  </w:style>
  <w:style w:type="paragraph" w:customStyle="1" w:styleId="AboutEUSubtitle">
    <w:name w:val="AboutEU Subtitle"/>
    <w:basedOn w:val="AboutEUText"/>
    <w:uiPriority w:val="99"/>
    <w:semiHidden/>
    <w:pPr>
      <w:spacing w:before="120"/>
    </w:pPr>
    <w:rPr>
      <w:b/>
    </w:rPr>
  </w:style>
  <w:style w:type="paragraph" w:customStyle="1" w:styleId="AboutEUText">
    <w:name w:val="AboutEU Text"/>
    <w:basedOn w:val="Normal"/>
    <w:uiPriority w:val="99"/>
    <w:semiHidden/>
    <w:pPr>
      <w:pBdr>
        <w:top w:val="single" w:sz="2" w:space="31" w:color="034EA2" w:themeColor="text2"/>
        <w:left w:val="single" w:sz="2" w:space="31" w:color="034EA2" w:themeColor="text2"/>
        <w:bottom w:val="single" w:sz="2" w:space="31" w:color="034EA2" w:themeColor="text2"/>
        <w:right w:val="single" w:sz="2" w:space="31" w:color="034EA2" w:themeColor="text2"/>
      </w:pBdr>
      <w:spacing w:before="0" w:line="240" w:lineRule="auto"/>
      <w:ind w:left="794" w:right="794"/>
    </w:pPr>
    <w:rPr>
      <w:sz w:val="20"/>
    </w:rPr>
  </w:style>
  <w:style w:type="paragraph" w:customStyle="1" w:styleId="AboutEUTitle">
    <w:name w:val="AboutEU Title"/>
    <w:basedOn w:val="AboutEUText"/>
    <w:uiPriority w:val="99"/>
    <w:semiHidden/>
    <w:pPr>
      <w:spacing w:before="600" w:after="240"/>
      <w:jc w:val="center"/>
    </w:pPr>
    <w:rPr>
      <w:b/>
      <w:sz w:val="24"/>
    </w:rPr>
  </w:style>
  <w:style w:type="paragraph" w:customStyle="1" w:styleId="AuthorService">
    <w:name w:val="Author Service"/>
    <w:basedOn w:val="Normal"/>
    <w:pPr>
      <w:tabs>
        <w:tab w:val="left" w:pos="737"/>
      </w:tabs>
      <w:spacing w:before="0" w:line="220" w:lineRule="exact"/>
      <w:contextualSpacing/>
    </w:pPr>
    <w:rPr>
      <w:sz w:val="18"/>
    </w:rPr>
  </w:style>
  <w:style w:type="paragraph" w:customStyle="1" w:styleId="AuthorServiceBold">
    <w:name w:val="Author Service Bold"/>
    <w:basedOn w:val="AuthorService"/>
    <w:rPr>
      <w:b/>
      <w:caps/>
    </w:rPr>
  </w:style>
  <w:style w:type="paragraph" w:customStyle="1" w:styleId="AuthorServiceItalic">
    <w:name w:val="Author Service Italic"/>
    <w:basedOn w:val="AuthorService"/>
    <w:pPr>
      <w:contextualSpacing w:val="0"/>
    </w:pPr>
    <w:rPr>
      <w:i/>
    </w:rPr>
  </w:style>
  <w:style w:type="paragraph" w:customStyle="1" w:styleId="BoxTitle">
    <w:name w:val="Box Title"/>
    <w:basedOn w:val="Normal"/>
    <w:next w:val="Normal"/>
    <w:uiPriority w:val="21"/>
    <w:pPr>
      <w:keepLines/>
      <w:suppressAutoHyphens/>
      <w:spacing w:after="200"/>
      <w:ind w:right="142"/>
    </w:pPr>
    <w:rPr>
      <w:b/>
      <w:color w:val="034EA2" w:themeColor="text2"/>
      <w:sz w:val="22"/>
    </w:rPr>
  </w:style>
  <w:style w:type="paragraph" w:styleId="Caption">
    <w:name w:val="caption"/>
    <w:next w:val="Normal"/>
    <w:uiPriority w:val="35"/>
    <w:semiHidden/>
    <w:unhideWhenUsed/>
    <w:qFormat/>
    <w:pPr>
      <w:spacing w:after="200" w:line="240" w:lineRule="auto"/>
    </w:pPr>
    <w:rPr>
      <w:b/>
      <w:sz w:val="20"/>
    </w:rPr>
  </w:style>
  <w:style w:type="paragraph" w:customStyle="1" w:styleId="CaptionSourceorCopyright">
    <w:name w:val="Caption Source or Copyright"/>
    <w:basedOn w:val="Normal"/>
    <w:uiPriority w:val="99"/>
    <w:qFormat/>
    <w:rPr>
      <w:sz w:val="20"/>
    </w:rPr>
  </w:style>
  <w:style w:type="paragraph" w:customStyle="1" w:styleId="CatalogueNumber">
    <w:name w:val="Catalogue Number"/>
    <w:semiHidden/>
    <w:rPr>
      <w:color w:val="FFFFFF"/>
      <w:sz w:val="16"/>
    </w:rPr>
  </w:style>
  <w:style w:type="paragraph" w:customStyle="1" w:styleId="Comment">
    <w:name w:val="Comment"/>
    <w:basedOn w:val="Normal"/>
    <w:uiPriority w:val="36"/>
    <w:pPr>
      <w:shd w:val="thinDiagStripe" w:color="D9D9D9" w:fill="auto"/>
    </w:pPr>
    <w:rPr>
      <w:vanish/>
    </w:rPr>
  </w:style>
  <w:style w:type="paragraph" w:customStyle="1" w:styleId="CopyrightPage">
    <w:name w:val="Copyright Page"/>
    <w:basedOn w:val="Normal"/>
    <w:pPr>
      <w:spacing w:before="240" w:after="240"/>
    </w:pPr>
    <w:rPr>
      <w:sz w:val="18"/>
    </w:rPr>
  </w:style>
  <w:style w:type="paragraph" w:customStyle="1" w:styleId="CopyrightPageIdentifier">
    <w:name w:val="Copyright Page Identifier"/>
    <w:basedOn w:val="CopyrightPage"/>
    <w:pPr>
      <w:tabs>
        <w:tab w:val="left" w:pos="567"/>
        <w:tab w:val="left" w:pos="2835"/>
        <w:tab w:val="left" w:pos="4535"/>
        <w:tab w:val="left" w:pos="6520"/>
      </w:tabs>
      <w:contextualSpacing/>
    </w:pPr>
  </w:style>
  <w:style w:type="paragraph" w:customStyle="1" w:styleId="CopyrightPageNoSpace">
    <w:name w:val="Copyright Page NoSpace"/>
    <w:basedOn w:val="CopyrightPage"/>
    <w:pPr>
      <w:spacing w:before="0" w:after="0"/>
    </w:pPr>
  </w:style>
  <w:style w:type="paragraph" w:customStyle="1" w:styleId="CoverSubtitle">
    <w:name w:val="Cover Subtitle"/>
    <w:next w:val="CoverAuthor"/>
    <w:uiPriority w:val="99"/>
    <w:qFormat/>
    <w:rsid w:val="00853B2B"/>
    <w:pPr>
      <w:spacing w:before="600" w:after="240" w:line="240" w:lineRule="auto"/>
      <w:jc w:val="center"/>
    </w:pPr>
    <w:rPr>
      <w:color w:val="000000" w:themeColor="text1"/>
      <w:sz w:val="32"/>
    </w:rPr>
  </w:style>
  <w:style w:type="paragraph" w:customStyle="1" w:styleId="CoverTitle">
    <w:name w:val="Cover Title"/>
    <w:next w:val="CoverDocumentType"/>
    <w:uiPriority w:val="99"/>
    <w:qFormat/>
    <w:rsid w:val="00E34C32"/>
    <w:pPr>
      <w:spacing w:before="2820" w:after="240" w:line="240" w:lineRule="auto"/>
      <w:jc w:val="center"/>
    </w:pPr>
    <w:rPr>
      <w:b/>
      <w:color w:val="000000" w:themeColor="text1"/>
      <w:sz w:val="52"/>
    </w:rPr>
  </w:style>
  <w:style w:type="paragraph" w:customStyle="1" w:styleId="FigureCopyrights">
    <w:name w:val="Figure Copyrights"/>
    <w:basedOn w:val="ImageCopyrights"/>
    <w:next w:val="FigureSource"/>
    <w:uiPriority w:val="7"/>
  </w:style>
  <w:style w:type="paragraph" w:customStyle="1" w:styleId="FigurePlaceholder">
    <w:name w:val="Figure Placeholder"/>
    <w:basedOn w:val="ImagePlaceholder"/>
    <w:next w:val="FigureCopyrights"/>
    <w:uiPriority w:val="7"/>
  </w:style>
  <w:style w:type="paragraph" w:customStyle="1" w:styleId="FigureSource">
    <w:name w:val="Figure Source"/>
    <w:basedOn w:val="ImageSource"/>
    <w:next w:val="Normal"/>
    <w:uiPriority w:val="7"/>
  </w:style>
  <w:style w:type="paragraph" w:customStyle="1" w:styleId="FigureSubtitle">
    <w:name w:val="Figure Subtitle"/>
    <w:basedOn w:val="ImageSubtitle"/>
    <w:next w:val="FigurePlaceholder"/>
    <w:uiPriority w:val="6"/>
  </w:style>
  <w:style w:type="paragraph" w:customStyle="1" w:styleId="FigureTitle">
    <w:name w:val="Figure Title"/>
    <w:basedOn w:val="ImageTitle"/>
    <w:next w:val="FigureSubtitle"/>
    <w:uiPriority w:val="6"/>
  </w:style>
  <w:style w:type="paragraph" w:customStyle="1" w:styleId="Filename">
    <w:name w:val="Filename"/>
    <w:uiPriority w:val="11"/>
    <w:semiHidden/>
    <w:qFormat/>
    <w:pPr>
      <w:spacing w:line="240" w:lineRule="auto"/>
      <w:jc w:val="center"/>
    </w:pPr>
  </w:style>
  <w:style w:type="paragraph" w:customStyle="1" w:styleId="FooterCover">
    <w:name w:val="Footer Cover"/>
    <w:uiPriority w:val="99"/>
    <w:semiHidden/>
    <w:unhideWhenUsed/>
    <w:rsid w:val="00686EA2"/>
    <w:pPr>
      <w:spacing w:before="0" w:after="0" w:line="240" w:lineRule="auto"/>
    </w:pPr>
    <w:rPr>
      <w:sz w:val="16"/>
    </w:rPr>
  </w:style>
  <w:style w:type="paragraph" w:customStyle="1" w:styleId="FooterCoverDate">
    <w:name w:val="Footer CoverDate"/>
    <w:basedOn w:val="FooterCover"/>
    <w:uiPriority w:val="99"/>
    <w:semiHidden/>
    <w:unhideWhenUsed/>
    <w:rsid w:val="00A540A4"/>
  </w:style>
  <w:style w:type="paragraph" w:customStyle="1" w:styleId="FooterTitleApart">
    <w:name w:val="Footer TitleApart"/>
    <w:basedOn w:val="Footer"/>
    <w:uiPriority w:val="99"/>
    <w:semiHidden/>
    <w:unhideWhenUsed/>
    <w:rsid w:val="00802C22"/>
    <w:pPr>
      <w:tabs>
        <w:tab w:val="right" w:pos="9071"/>
      </w:tabs>
    </w:pPr>
  </w:style>
  <w:style w:type="paragraph" w:customStyle="1" w:styleId="FooterTitleCenter">
    <w:name w:val="Footer TitleCenter"/>
    <w:basedOn w:val="Footer"/>
    <w:uiPriority w:val="99"/>
    <w:semiHidden/>
    <w:unhideWhenUsed/>
    <w:pPr>
      <w:spacing w:before="1000"/>
      <w:contextualSpacing/>
    </w:pPr>
  </w:style>
  <w:style w:type="paragraph" w:customStyle="1" w:styleId="HeaderBottomBorder">
    <w:name w:val="Header BottomBorder"/>
    <w:pPr>
      <w:pBdr>
        <w:bottom w:val="single" w:sz="8" w:space="12" w:color="034EA2" w:themeColor="text2"/>
      </w:pBdr>
      <w:jc w:val="center"/>
    </w:pPr>
    <w:rPr>
      <w:color w:val="034EA2" w:themeColor="text2"/>
      <w:sz w:val="20"/>
    </w:rPr>
  </w:style>
  <w:style w:type="paragraph" w:customStyle="1" w:styleId="HeaderBottomBorderAllCaps">
    <w:name w:val="Header BottomBorder AllCaps"/>
    <w:basedOn w:val="HeaderBottomBorder"/>
    <w:rPr>
      <w:caps/>
    </w:rPr>
  </w:style>
  <w:style w:type="paragraph" w:customStyle="1" w:styleId="ImageAlternative">
    <w:name w:val="Image Alternative"/>
    <w:basedOn w:val="Normal"/>
    <w:pPr>
      <w:keepNext/>
      <w:shd w:val="clear" w:color="auto" w:fill="C00000"/>
      <w:spacing w:before="40" w:line="281" w:lineRule="auto"/>
    </w:pPr>
    <w:rPr>
      <w:color w:val="FFFFFF"/>
      <w:sz w:val="22"/>
    </w:rPr>
  </w:style>
  <w:style w:type="paragraph" w:customStyle="1" w:styleId="ImageCaption">
    <w:name w:val="Image Caption"/>
    <w:basedOn w:val="Normal"/>
    <w:pPr>
      <w:keepNext/>
      <w:spacing w:before="40" w:after="40" w:line="240" w:lineRule="auto"/>
    </w:pPr>
    <w:rPr>
      <w:sz w:val="18"/>
    </w:rPr>
  </w:style>
  <w:style w:type="paragraph" w:customStyle="1" w:styleId="ImageCopyrights">
    <w:name w:val="Image Copyrights"/>
    <w:basedOn w:val="Normal"/>
    <w:pPr>
      <w:keepNext/>
      <w:spacing w:before="40" w:after="40" w:line="240" w:lineRule="auto"/>
    </w:pPr>
    <w:rPr>
      <w:sz w:val="18"/>
    </w:rPr>
  </w:style>
  <w:style w:type="paragraph" w:customStyle="1" w:styleId="ImageNotes">
    <w:name w:val="Image Notes"/>
    <w:basedOn w:val="Normal"/>
    <w:pPr>
      <w:keepNext/>
      <w:spacing w:before="40" w:after="40" w:line="240" w:lineRule="auto"/>
    </w:pPr>
    <w:rPr>
      <w:sz w:val="18"/>
    </w:rPr>
  </w:style>
  <w:style w:type="paragraph" w:customStyle="1" w:styleId="ImagePlaceholder">
    <w:name w:val="Image Placeholder"/>
    <w:basedOn w:val="Normal"/>
    <w:pPr>
      <w:keepNext/>
      <w:spacing w:after="40" w:line="240" w:lineRule="auto"/>
      <w:jc w:val="center"/>
    </w:pPr>
  </w:style>
  <w:style w:type="paragraph" w:customStyle="1" w:styleId="ImageSource">
    <w:name w:val="Image Source"/>
    <w:basedOn w:val="Normal"/>
    <w:pPr>
      <w:spacing w:before="40" w:after="40" w:line="240" w:lineRule="auto"/>
    </w:pPr>
    <w:rPr>
      <w:sz w:val="18"/>
    </w:rPr>
  </w:style>
  <w:style w:type="paragraph" w:customStyle="1" w:styleId="ImageSubtitle">
    <w:name w:val="Image Subtitle"/>
    <w:basedOn w:val="Normal"/>
    <w:pPr>
      <w:keepNext/>
      <w:spacing w:before="0" w:after="0"/>
      <w:jc w:val="center"/>
    </w:pPr>
    <w:rPr>
      <w:color w:val="034EA2" w:themeColor="text2"/>
      <w:sz w:val="22"/>
    </w:rPr>
  </w:style>
  <w:style w:type="paragraph" w:customStyle="1" w:styleId="ImageTitle">
    <w:name w:val="Image Title"/>
    <w:basedOn w:val="Normal"/>
    <w:pPr>
      <w:keepNext/>
      <w:spacing w:before="360" w:line="240" w:lineRule="auto"/>
      <w:jc w:val="center"/>
    </w:pPr>
    <w:rPr>
      <w:b/>
      <w:color w:val="034EA2" w:themeColor="text2"/>
      <w:sz w:val="22"/>
    </w:rPr>
  </w:style>
  <w:style w:type="paragraph" w:styleId="Index1">
    <w:name w:val="index 1"/>
    <w:basedOn w:val="Normal"/>
    <w:semiHidden/>
    <w:unhideWhenUsed/>
  </w:style>
  <w:style w:type="paragraph" w:styleId="Index2">
    <w:name w:val="index 2"/>
    <w:basedOn w:val="Normal"/>
    <w:semiHidden/>
    <w:unhideWhenUsed/>
    <w:pPr>
      <w:ind w:left="204"/>
    </w:pPr>
  </w:style>
  <w:style w:type="paragraph" w:styleId="Index3">
    <w:name w:val="index 3"/>
    <w:basedOn w:val="Normal"/>
    <w:semiHidden/>
    <w:unhideWhenUsed/>
    <w:pPr>
      <w:ind w:left="408"/>
    </w:pPr>
  </w:style>
  <w:style w:type="paragraph" w:styleId="Index4">
    <w:name w:val="index 4"/>
    <w:basedOn w:val="Normal"/>
    <w:semiHidden/>
    <w:unhideWhenUsed/>
    <w:pPr>
      <w:ind w:left="612"/>
    </w:pPr>
  </w:style>
  <w:style w:type="paragraph" w:styleId="Index5">
    <w:name w:val="index 5"/>
    <w:basedOn w:val="Normal"/>
    <w:semiHidden/>
    <w:pPr>
      <w:ind w:left="816"/>
    </w:pPr>
  </w:style>
  <w:style w:type="paragraph" w:styleId="Index6">
    <w:name w:val="index 6"/>
    <w:basedOn w:val="Normal"/>
    <w:semiHidden/>
    <w:pPr>
      <w:ind w:left="1020"/>
    </w:pPr>
  </w:style>
  <w:style w:type="paragraph" w:styleId="Index7">
    <w:name w:val="index 7"/>
    <w:basedOn w:val="Normal"/>
    <w:semiHidden/>
    <w:pPr>
      <w:ind w:left="1225"/>
    </w:pPr>
  </w:style>
  <w:style w:type="paragraph" w:styleId="Index8">
    <w:name w:val="index 8"/>
    <w:basedOn w:val="Normal"/>
    <w:semiHidden/>
    <w:pPr>
      <w:ind w:left="1429"/>
    </w:pPr>
  </w:style>
  <w:style w:type="paragraph" w:styleId="Index9">
    <w:name w:val="index 9"/>
    <w:basedOn w:val="Normal"/>
    <w:semiHidden/>
    <w:pPr>
      <w:ind w:left="1633"/>
    </w:pPr>
  </w:style>
  <w:style w:type="paragraph" w:customStyle="1" w:styleId="LayoutComment">
    <w:name w:val="Layout Comment"/>
    <w:basedOn w:val="Normal"/>
    <w:semiHidden/>
    <w:pPr>
      <w:pBdr>
        <w:top w:val="single" w:sz="48" w:space="31" w:color="595959"/>
        <w:left w:val="single" w:sz="48" w:space="31" w:color="595959"/>
        <w:bottom w:val="single" w:sz="48" w:space="31" w:color="595959"/>
        <w:right w:val="single" w:sz="48" w:space="31" w:color="595959"/>
      </w:pBdr>
      <w:shd w:val="clear" w:color="auto" w:fill="595959"/>
      <w:spacing w:before="240" w:after="240"/>
      <w:ind w:left="-658" w:right="-680"/>
    </w:pPr>
    <w:rPr>
      <w:color w:val="FFFFFF" w:themeColor="light1"/>
    </w:rPr>
  </w:style>
  <w:style w:type="paragraph" w:styleId="ListBullet">
    <w:name w:val="List Bullet"/>
    <w:basedOn w:val="Normal"/>
    <w:uiPriority w:val="5"/>
    <w:qFormat/>
    <w:pPr>
      <w:numPr>
        <w:numId w:val="9"/>
      </w:numPr>
      <w:spacing w:before="80" w:after="80"/>
    </w:pPr>
  </w:style>
  <w:style w:type="paragraph" w:customStyle="1" w:styleId="ListBulletLevel2">
    <w:name w:val="List Bullet (Level 2)"/>
    <w:basedOn w:val="ListBullet"/>
    <w:uiPriority w:val="5"/>
    <w:qFormat/>
    <w:pPr>
      <w:numPr>
        <w:ilvl w:val="1"/>
      </w:numPr>
      <w:ind w:left="1434" w:hanging="357"/>
    </w:pPr>
  </w:style>
  <w:style w:type="paragraph" w:customStyle="1" w:styleId="ListBulletLevel3">
    <w:name w:val="List Bullet (Level 3)"/>
    <w:basedOn w:val="ListBullet"/>
    <w:uiPriority w:val="5"/>
    <w:qFormat/>
    <w:pPr>
      <w:numPr>
        <w:ilvl w:val="2"/>
      </w:numPr>
      <w:ind w:left="2154" w:hanging="357"/>
    </w:pPr>
  </w:style>
  <w:style w:type="paragraph" w:customStyle="1" w:styleId="ListBulletLevel4">
    <w:name w:val="List Bullet (Level 4)"/>
    <w:basedOn w:val="ListBullet"/>
    <w:uiPriority w:val="5"/>
    <w:qFormat/>
    <w:pPr>
      <w:numPr>
        <w:ilvl w:val="3"/>
      </w:numPr>
      <w:ind w:left="2874" w:hanging="357"/>
    </w:pPr>
  </w:style>
  <w:style w:type="paragraph" w:customStyle="1" w:styleId="ListDash">
    <w:name w:val="List Dash"/>
    <w:basedOn w:val="Normal"/>
    <w:uiPriority w:val="4"/>
    <w:qFormat/>
    <w:pPr>
      <w:numPr>
        <w:numId w:val="7"/>
      </w:numPr>
      <w:spacing w:before="80" w:after="80"/>
    </w:pPr>
  </w:style>
  <w:style w:type="paragraph" w:customStyle="1" w:styleId="ListDashLevel2">
    <w:name w:val="List Dash (Level 2)"/>
    <w:basedOn w:val="ListDash"/>
    <w:uiPriority w:val="4"/>
    <w:qFormat/>
    <w:pPr>
      <w:numPr>
        <w:ilvl w:val="1"/>
      </w:numPr>
      <w:ind w:left="1434" w:hanging="357"/>
    </w:pPr>
  </w:style>
  <w:style w:type="paragraph" w:customStyle="1" w:styleId="ListDashLevel3">
    <w:name w:val="List Dash (Level 3)"/>
    <w:basedOn w:val="ListDash"/>
    <w:uiPriority w:val="4"/>
    <w:qFormat/>
    <w:pPr>
      <w:numPr>
        <w:ilvl w:val="2"/>
      </w:numPr>
      <w:ind w:left="2154" w:hanging="357"/>
    </w:pPr>
  </w:style>
  <w:style w:type="paragraph" w:customStyle="1" w:styleId="ListDashLevel4">
    <w:name w:val="List Dash (Level 4)"/>
    <w:basedOn w:val="ListDash"/>
    <w:uiPriority w:val="4"/>
    <w:qFormat/>
    <w:pPr>
      <w:numPr>
        <w:ilvl w:val="3"/>
      </w:numPr>
      <w:ind w:left="2874" w:hanging="357"/>
    </w:pPr>
  </w:style>
  <w:style w:type="paragraph" w:customStyle="1" w:styleId="ListMixed">
    <w:name w:val="List Mixed"/>
    <w:basedOn w:val="Normal"/>
    <w:uiPriority w:val="1"/>
    <w:qFormat/>
    <w:pPr>
      <w:numPr>
        <w:numId w:val="2"/>
      </w:numPr>
      <w:spacing w:before="80" w:after="80"/>
    </w:pPr>
  </w:style>
  <w:style w:type="paragraph" w:customStyle="1" w:styleId="ListMixedLevel2">
    <w:name w:val="List Mixed (Level 2)"/>
    <w:basedOn w:val="ListMixed"/>
    <w:uiPriority w:val="1"/>
    <w:qFormat/>
    <w:pPr>
      <w:numPr>
        <w:ilvl w:val="1"/>
        <w:numId w:val="22"/>
      </w:numPr>
    </w:pPr>
  </w:style>
  <w:style w:type="paragraph" w:customStyle="1" w:styleId="ListMixedLevel3">
    <w:name w:val="List Mixed (Level 3)"/>
    <w:basedOn w:val="ListMixed"/>
    <w:uiPriority w:val="1"/>
    <w:qFormat/>
    <w:pPr>
      <w:numPr>
        <w:ilvl w:val="2"/>
        <w:numId w:val="22"/>
      </w:numPr>
    </w:pPr>
  </w:style>
  <w:style w:type="paragraph" w:customStyle="1" w:styleId="ListMixedLevel4">
    <w:name w:val="List Mixed (Level 4)"/>
    <w:basedOn w:val="ListMixed"/>
    <w:uiPriority w:val="1"/>
    <w:qFormat/>
    <w:pPr>
      <w:numPr>
        <w:ilvl w:val="3"/>
        <w:numId w:val="22"/>
      </w:numPr>
    </w:pPr>
  </w:style>
  <w:style w:type="paragraph" w:customStyle="1" w:styleId="ListMixedLevel5">
    <w:name w:val="List Mixed (Level 5)"/>
    <w:basedOn w:val="ListMixed"/>
    <w:uiPriority w:val="1"/>
    <w:qFormat/>
    <w:pPr>
      <w:numPr>
        <w:ilvl w:val="4"/>
        <w:numId w:val="22"/>
      </w:numPr>
    </w:pPr>
  </w:style>
  <w:style w:type="paragraph" w:styleId="ListNumber">
    <w:name w:val="List Number"/>
    <w:basedOn w:val="Normal"/>
    <w:uiPriority w:val="1"/>
    <w:qFormat/>
    <w:pPr>
      <w:numPr>
        <w:numId w:val="12"/>
      </w:numPr>
      <w:spacing w:before="80" w:after="80"/>
    </w:pPr>
  </w:style>
  <w:style w:type="paragraph" w:customStyle="1" w:styleId="ListNumberLevel2">
    <w:name w:val="List Number (Level 2)"/>
    <w:basedOn w:val="ListNumber"/>
    <w:uiPriority w:val="1"/>
    <w:qFormat/>
    <w:pPr>
      <w:numPr>
        <w:ilvl w:val="1"/>
      </w:numPr>
    </w:pPr>
  </w:style>
  <w:style w:type="paragraph" w:customStyle="1" w:styleId="ListNumberLevel3">
    <w:name w:val="List Number (Level 3)"/>
    <w:basedOn w:val="ListNumber"/>
    <w:uiPriority w:val="1"/>
    <w:qFormat/>
    <w:pPr>
      <w:numPr>
        <w:ilvl w:val="2"/>
      </w:numPr>
    </w:pPr>
  </w:style>
  <w:style w:type="paragraph" w:customStyle="1" w:styleId="ListNumberLevel4">
    <w:name w:val="List Number (Level 4)"/>
    <w:basedOn w:val="ListNumber"/>
    <w:uiPriority w:val="1"/>
    <w:qFormat/>
    <w:pPr>
      <w:numPr>
        <w:ilvl w:val="3"/>
      </w:numPr>
    </w:pPr>
  </w:style>
  <w:style w:type="paragraph" w:customStyle="1" w:styleId="ListNumberLevel5">
    <w:name w:val="List Number (Level 5)"/>
    <w:basedOn w:val="ListNumber"/>
    <w:uiPriority w:val="1"/>
    <w:qFormat/>
    <w:pPr>
      <w:numPr>
        <w:ilvl w:val="4"/>
      </w:numPr>
    </w:pPr>
  </w:style>
  <w:style w:type="paragraph" w:customStyle="1" w:styleId="ListNumberNonindented">
    <w:name w:val="List Number Nonindented"/>
    <w:basedOn w:val="Normal"/>
    <w:uiPriority w:val="1"/>
    <w:qFormat/>
    <w:rsid w:val="00C75842"/>
    <w:pPr>
      <w:numPr>
        <w:numId w:val="21"/>
      </w:numPr>
      <w:spacing w:before="80" w:after="80"/>
    </w:pPr>
  </w:style>
  <w:style w:type="paragraph" w:customStyle="1" w:styleId="ListNumberNonindentedLevel2">
    <w:name w:val="List Number Nonindented (Level 2)"/>
    <w:basedOn w:val="ListNumberNonindented"/>
    <w:uiPriority w:val="1"/>
    <w:qFormat/>
    <w:pPr>
      <w:numPr>
        <w:ilvl w:val="1"/>
      </w:numPr>
    </w:pPr>
  </w:style>
  <w:style w:type="paragraph" w:customStyle="1" w:styleId="ListNumberNonindentedLevel3">
    <w:name w:val="List Number Nonindented (Level 3)"/>
    <w:basedOn w:val="ListNumberNonindented"/>
    <w:uiPriority w:val="1"/>
    <w:qFormat/>
    <w:pPr>
      <w:numPr>
        <w:ilvl w:val="2"/>
      </w:numPr>
    </w:pPr>
  </w:style>
  <w:style w:type="paragraph" w:customStyle="1" w:styleId="ListNumberNonindentedLevel4">
    <w:name w:val="List Number Nonindented (Level 4)"/>
    <w:basedOn w:val="ListNumberNonindented"/>
    <w:uiPriority w:val="1"/>
    <w:qFormat/>
    <w:pPr>
      <w:numPr>
        <w:ilvl w:val="3"/>
      </w:numPr>
    </w:pPr>
  </w:style>
  <w:style w:type="paragraph" w:customStyle="1" w:styleId="ListNumberNonindentedLevel5">
    <w:name w:val="List Number Nonindented (Level 5)"/>
    <w:basedOn w:val="ListNumberNonindented"/>
    <w:uiPriority w:val="1"/>
    <w:qFormat/>
    <w:rsid w:val="00C75842"/>
    <w:pPr>
      <w:numPr>
        <w:ilvl w:val="4"/>
      </w:numPr>
    </w:pPr>
  </w:style>
  <w:style w:type="paragraph" w:styleId="ListParagraph">
    <w:name w:val="List Paragraph"/>
    <w:basedOn w:val="Normal"/>
    <w:uiPriority w:val="5"/>
    <w:qFormat/>
    <w:pPr>
      <w:ind w:left="720"/>
      <w:contextualSpacing/>
    </w:pPr>
  </w:style>
  <w:style w:type="paragraph" w:styleId="NoSpacing">
    <w:name w:val="No Spacing"/>
    <w:basedOn w:val="Normal"/>
    <w:uiPriority w:val="2"/>
    <w:qFormat/>
    <w:pPr>
      <w:spacing w:line="240" w:lineRule="auto"/>
    </w:pPr>
  </w:style>
  <w:style w:type="paragraph" w:customStyle="1" w:styleId="PublicationSubtitle">
    <w:name w:val="Publication Subtitle"/>
    <w:uiPriority w:val="99"/>
    <w:qFormat/>
    <w:pPr>
      <w:jc w:val="center"/>
    </w:pPr>
    <w:rPr>
      <w:sz w:val="32"/>
    </w:rPr>
  </w:style>
  <w:style w:type="paragraph" w:customStyle="1" w:styleId="PublicationTitle">
    <w:name w:val="Publication Title"/>
    <w:next w:val="PublicationDocumentType"/>
    <w:uiPriority w:val="99"/>
    <w:qFormat/>
    <w:pPr>
      <w:suppressAutoHyphens/>
      <w:spacing w:before="4080" w:after="0"/>
      <w:jc w:val="center"/>
    </w:pPr>
    <w:rPr>
      <w:b/>
      <w:sz w:val="52"/>
    </w:rPr>
  </w:style>
  <w:style w:type="paragraph" w:customStyle="1" w:styleId="Quotation">
    <w:name w:val="Quotation"/>
    <w:basedOn w:val="Normal"/>
    <w:uiPriority w:val="1"/>
    <w:pPr>
      <w:spacing w:before="360"/>
      <w:ind w:left="567" w:right="567"/>
      <w:jc w:val="center"/>
    </w:pPr>
    <w:rPr>
      <w:i/>
      <w:color w:val="771D7B"/>
      <w:sz w:val="28"/>
    </w:rPr>
  </w:style>
  <w:style w:type="paragraph" w:customStyle="1" w:styleId="QuotationPull">
    <w:name w:val="Quotation Pull"/>
    <w:basedOn w:val="Normal"/>
    <w:uiPriority w:val="1"/>
    <w:pPr>
      <w:spacing w:before="360" w:after="480"/>
      <w:ind w:left="567" w:right="567"/>
      <w:jc w:val="center"/>
    </w:pPr>
    <w:rPr>
      <w:i/>
      <w:color w:val="006FB4"/>
      <w:sz w:val="28"/>
    </w:rPr>
  </w:style>
  <w:style w:type="paragraph" w:customStyle="1" w:styleId="QuotationSource">
    <w:name w:val="Quotation Source"/>
    <w:basedOn w:val="Normal"/>
    <w:uiPriority w:val="1"/>
    <w:pPr>
      <w:spacing w:after="360"/>
      <w:ind w:left="567" w:right="567"/>
      <w:jc w:val="right"/>
    </w:pPr>
    <w:rPr>
      <w:color w:val="8B82A1"/>
    </w:rPr>
  </w:style>
  <w:style w:type="paragraph" w:customStyle="1" w:styleId="References1">
    <w:name w:val="References 1"/>
    <w:basedOn w:val="Heading1"/>
    <w:next w:val="Normal"/>
    <w:uiPriority w:val="2"/>
    <w:qFormat/>
    <w:pPr>
      <w:pageBreakBefore/>
      <w:spacing w:before="0"/>
    </w:pPr>
  </w:style>
  <w:style w:type="paragraph" w:customStyle="1" w:styleId="References2">
    <w:name w:val="References 2"/>
    <w:basedOn w:val="Heading2"/>
    <w:next w:val="Normal"/>
    <w:uiPriority w:val="2"/>
    <w:qFormat/>
  </w:style>
  <w:style w:type="paragraph" w:customStyle="1" w:styleId="RomanParagraph">
    <w:name w:val="Roman Paragraph"/>
    <w:basedOn w:val="Normal"/>
    <w:uiPriority w:val="3"/>
    <w:semiHidden/>
    <w:pPr>
      <w:numPr>
        <w:numId w:val="3"/>
      </w:numPr>
    </w:pPr>
  </w:style>
  <w:style w:type="paragraph" w:customStyle="1" w:styleId="Subtitle1">
    <w:name w:val="Subtitle 1"/>
    <w:basedOn w:val="Normal"/>
    <w:next w:val="Normal"/>
    <w:uiPriority w:val="2"/>
    <w:qFormat/>
    <w:pPr>
      <w:keepNext/>
      <w:keepLines/>
      <w:suppressAutoHyphens/>
      <w:spacing w:before="360" w:after="240"/>
    </w:pPr>
    <w:rPr>
      <w:b/>
      <w:color w:val="034EA2" w:themeColor="text2"/>
    </w:rPr>
  </w:style>
  <w:style w:type="paragraph" w:customStyle="1" w:styleId="Subtitle2">
    <w:name w:val="Subtitle 2"/>
    <w:basedOn w:val="Normal"/>
    <w:next w:val="Normal"/>
    <w:uiPriority w:val="2"/>
    <w:qFormat/>
    <w:pPr>
      <w:keepNext/>
      <w:keepLines/>
      <w:suppressAutoHyphens/>
      <w:spacing w:before="360" w:after="240"/>
    </w:pPr>
    <w:rPr>
      <w:color w:val="034EA2" w:themeColor="text2"/>
    </w:rPr>
  </w:style>
  <w:style w:type="paragraph" w:customStyle="1" w:styleId="TableAlternative">
    <w:name w:val="Table Alternative"/>
    <w:basedOn w:val="ImageAlternative"/>
  </w:style>
  <w:style w:type="paragraph" w:customStyle="1" w:styleId="TableBody">
    <w:name w:val="Table Body"/>
    <w:basedOn w:val="Normal"/>
    <w:uiPriority w:val="7"/>
    <w:pPr>
      <w:keepNext/>
      <w:spacing w:before="0" w:after="0" w:line="240" w:lineRule="auto"/>
    </w:pPr>
  </w:style>
  <w:style w:type="paragraph" w:customStyle="1" w:styleId="TableCaption">
    <w:name w:val="Table Caption"/>
    <w:basedOn w:val="TableSource"/>
    <w:uiPriority w:val="7"/>
  </w:style>
  <w:style w:type="paragraph" w:customStyle="1" w:styleId="TableCopyrights">
    <w:name w:val="Table Copyrights"/>
    <w:basedOn w:val="TableSource"/>
    <w:uiPriority w:val="7"/>
  </w:style>
  <w:style w:type="paragraph" w:customStyle="1" w:styleId="TableNotes">
    <w:name w:val="Table Notes"/>
    <w:basedOn w:val="TableSource"/>
    <w:uiPriority w:val="7"/>
  </w:style>
  <w:style w:type="paragraph" w:styleId="TableofFigures">
    <w:name w:val="table of figures"/>
    <w:basedOn w:val="Normal"/>
    <w:next w:val="Normal"/>
    <w:uiPriority w:val="39"/>
    <w:semiHidden/>
    <w:unhideWhenUsed/>
    <w:pPr>
      <w:tabs>
        <w:tab w:val="right" w:leader="dot" w:pos="8504"/>
      </w:tabs>
      <w:spacing w:after="0" w:line="240" w:lineRule="auto"/>
    </w:pPr>
  </w:style>
  <w:style w:type="paragraph" w:customStyle="1" w:styleId="TableSource">
    <w:name w:val="Table Source"/>
    <w:basedOn w:val="ImageSource"/>
    <w:uiPriority w:val="7"/>
  </w:style>
  <w:style w:type="paragraph" w:customStyle="1" w:styleId="TableSubtitle">
    <w:name w:val="Table Subtitle"/>
    <w:basedOn w:val="ImageSubtitle"/>
    <w:uiPriority w:val="6"/>
  </w:style>
  <w:style w:type="paragraph" w:customStyle="1" w:styleId="TableTitle">
    <w:name w:val="Table Title"/>
    <w:basedOn w:val="ImageTitle"/>
    <w:uiPriority w:val="6"/>
  </w:style>
  <w:style w:type="paragraph" w:styleId="TOC1">
    <w:name w:val="toc 1"/>
    <w:basedOn w:val="Normal"/>
    <w:next w:val="Normal"/>
    <w:uiPriority w:val="39"/>
    <w:unhideWhenUsed/>
    <w:pPr>
      <w:tabs>
        <w:tab w:val="right" w:leader="dot" w:pos="8504"/>
      </w:tabs>
      <w:spacing w:before="240" w:after="240" w:line="240" w:lineRule="auto"/>
      <w:ind w:left="567" w:hanging="567"/>
    </w:pPr>
    <w:rPr>
      <w:b/>
    </w:rPr>
  </w:style>
  <w:style w:type="paragraph" w:styleId="TOC2">
    <w:name w:val="toc 2"/>
    <w:basedOn w:val="TOC1"/>
    <w:next w:val="Normal"/>
    <w:uiPriority w:val="39"/>
    <w:unhideWhenUsed/>
    <w:pPr>
      <w:tabs>
        <w:tab w:val="left" w:pos="1247"/>
      </w:tabs>
      <w:spacing w:before="120" w:after="120"/>
      <w:ind w:left="850" w:hanging="612"/>
    </w:pPr>
    <w:rPr>
      <w:b w:val="0"/>
    </w:rPr>
  </w:style>
  <w:style w:type="paragraph" w:styleId="TOC3">
    <w:name w:val="toc 3"/>
    <w:basedOn w:val="TOC2"/>
    <w:next w:val="Normal"/>
    <w:uiPriority w:val="39"/>
    <w:unhideWhenUsed/>
    <w:pPr>
      <w:tabs>
        <w:tab w:val="left" w:pos="1287"/>
      </w:tabs>
      <w:spacing w:before="0" w:after="0"/>
      <w:ind w:left="1247" w:hanging="680"/>
    </w:pPr>
    <w:rPr>
      <w:sz w:val="22"/>
    </w:rPr>
  </w:style>
  <w:style w:type="paragraph" w:styleId="TOC4">
    <w:name w:val="toc 4"/>
    <w:basedOn w:val="TOC3"/>
    <w:next w:val="Normal"/>
    <w:semiHidden/>
  </w:style>
  <w:style w:type="paragraph" w:styleId="TOC5">
    <w:name w:val="toc 5"/>
    <w:basedOn w:val="TOC3"/>
    <w:next w:val="Normal"/>
    <w:semiHidden/>
  </w:style>
  <w:style w:type="paragraph" w:styleId="TOC6">
    <w:name w:val="toc 6"/>
    <w:basedOn w:val="TOC3"/>
    <w:next w:val="Normal"/>
    <w:semiHidden/>
  </w:style>
  <w:style w:type="paragraph" w:styleId="TOC7">
    <w:name w:val="toc 7"/>
    <w:basedOn w:val="TOC3"/>
    <w:next w:val="Normal"/>
    <w:semiHidden/>
  </w:style>
  <w:style w:type="paragraph" w:styleId="TOC8">
    <w:name w:val="toc 8"/>
    <w:basedOn w:val="TOC3"/>
    <w:next w:val="Normal"/>
    <w:semiHidden/>
  </w:style>
  <w:style w:type="paragraph" w:styleId="TOC9">
    <w:name w:val="toc 9"/>
    <w:basedOn w:val="TOC3"/>
    <w:next w:val="Normal"/>
    <w:semiHidden/>
  </w:style>
  <w:style w:type="paragraph" w:styleId="TOCHeading">
    <w:name w:val="TOC Heading"/>
    <w:basedOn w:val="Normal"/>
    <w:next w:val="Normal"/>
    <w:uiPriority w:val="37"/>
    <w:unhideWhenUsed/>
    <w:rsid w:val="005466EE"/>
    <w:pPr>
      <w:keepNext/>
      <w:suppressAutoHyphens/>
      <w:spacing w:before="0" w:after="480" w:line="240" w:lineRule="auto"/>
    </w:pPr>
    <w:rPr>
      <w:color w:val="034EA2" w:themeColor="text2"/>
      <w:sz w:val="32"/>
    </w:rPr>
  </w:style>
  <w:style w:type="paragraph" w:styleId="Date">
    <w:name w:val="Date"/>
    <w:next w:val="Normal"/>
    <w:link w:val="DateChar"/>
    <w:uiPriority w:val="19"/>
    <w:semiHidden/>
    <w:unhideWhenUsed/>
    <w:pPr>
      <w:spacing w:after="0"/>
      <w:ind w:left="5669"/>
    </w:pPr>
  </w:style>
  <w:style w:type="character" w:customStyle="1" w:styleId="DateChar">
    <w:name w:val="Date Char"/>
    <w:link w:val="Date"/>
    <w:uiPriority w:val="19"/>
    <w:semiHidden/>
    <w:unhideWhenUsed/>
  </w:style>
  <w:style w:type="paragraph" w:styleId="EndnoteText">
    <w:name w:val="endnote text"/>
    <w:basedOn w:val="FootnoteText"/>
    <w:link w:val="EndnoteTextChar"/>
    <w:uiPriority w:val="99"/>
    <w:semiHidden/>
    <w:unhideWhenUsed/>
  </w:style>
  <w:style w:type="character" w:customStyle="1" w:styleId="EndnoteTextChar">
    <w:name w:val="Endnote Text Char"/>
    <w:link w:val="EndnoteText"/>
    <w:uiPriority w:val="99"/>
    <w:semiHidden/>
    <w:unhideWhenUsed/>
    <w:rPr>
      <w:sz w:val="20"/>
    </w:rPr>
  </w:style>
  <w:style w:type="paragraph" w:styleId="Footer">
    <w:name w:val="footer"/>
    <w:link w:val="FooterChar"/>
    <w:uiPriority w:val="99"/>
    <w:unhideWhenUsed/>
    <w:pPr>
      <w:tabs>
        <w:tab w:val="right" w:pos="8504"/>
      </w:tabs>
      <w:spacing w:before="0" w:after="0" w:line="240" w:lineRule="auto"/>
      <w:jc w:val="center"/>
    </w:pPr>
    <w:rPr>
      <w:color w:val="000000"/>
      <w:sz w:val="18"/>
    </w:rPr>
  </w:style>
  <w:style w:type="character" w:customStyle="1" w:styleId="FooterChar">
    <w:name w:val="Footer Char"/>
    <w:link w:val="Footer"/>
    <w:uiPriority w:val="99"/>
    <w:unhideWhenUsed/>
    <w:rPr>
      <w:color w:val="000000"/>
      <w:sz w:val="18"/>
    </w:rPr>
  </w:style>
  <w:style w:type="paragraph" w:styleId="FootnoteText">
    <w:name w:val="footnote text"/>
    <w:link w:val="FootnoteTextChar"/>
    <w:uiPriority w:val="99"/>
    <w:semiHidden/>
    <w:unhideWhenUsed/>
    <w:pPr>
      <w:ind w:left="397" w:hanging="397"/>
    </w:pPr>
    <w:rPr>
      <w:sz w:val="20"/>
    </w:rPr>
  </w:style>
  <w:style w:type="character" w:customStyle="1" w:styleId="FootnoteTextChar">
    <w:name w:val="Footnote Text Char"/>
    <w:link w:val="FootnoteText"/>
    <w:uiPriority w:val="99"/>
    <w:semiHidden/>
    <w:unhideWhenUsed/>
    <w:rPr>
      <w:sz w:val="20"/>
    </w:rPr>
  </w:style>
  <w:style w:type="paragraph" w:styleId="Header">
    <w:name w:val="header"/>
    <w:link w:val="HeaderChar"/>
    <w:uiPriority w:val="99"/>
    <w:unhideWhenUsed/>
    <w:pPr>
      <w:tabs>
        <w:tab w:val="right" w:pos="8504"/>
      </w:tabs>
    </w:pPr>
    <w:rPr>
      <w:color w:val="034EA2" w:themeColor="text2"/>
    </w:rPr>
  </w:style>
  <w:style w:type="character" w:customStyle="1" w:styleId="HeaderChar">
    <w:name w:val="Header Char"/>
    <w:link w:val="Header"/>
    <w:uiPriority w:val="99"/>
    <w:unhideWhenUsed/>
    <w:rPr>
      <w:color w:val="034EA2" w:themeColor="text2"/>
    </w:rPr>
  </w:style>
  <w:style w:type="character" w:customStyle="1" w:styleId="Heading1Char">
    <w:name w:val="Heading 1 Char"/>
    <w:link w:val="Heading1"/>
    <w:uiPriority w:val="2"/>
    <w:qFormat/>
    <w:rPr>
      <w:color w:val="034EA2" w:themeColor="text2"/>
      <w:kern w:val="24"/>
      <w:sz w:val="36"/>
    </w:rPr>
  </w:style>
  <w:style w:type="character" w:customStyle="1" w:styleId="Heading2Char">
    <w:name w:val="Heading 2 Char"/>
    <w:link w:val="Heading2"/>
    <w:uiPriority w:val="2"/>
    <w:qFormat/>
    <w:rPr>
      <w:color w:val="034EA2" w:themeColor="text2"/>
      <w:sz w:val="32"/>
    </w:rPr>
  </w:style>
  <w:style w:type="character" w:customStyle="1" w:styleId="Heading3Char">
    <w:name w:val="Heading 3 Char"/>
    <w:link w:val="Heading3"/>
    <w:uiPriority w:val="2"/>
    <w:qFormat/>
    <w:rPr>
      <w:color w:val="034EA2" w:themeColor="text2"/>
      <w:sz w:val="28"/>
    </w:rPr>
  </w:style>
  <w:style w:type="character" w:customStyle="1" w:styleId="Heading4Char">
    <w:name w:val="Heading 4 Char"/>
    <w:link w:val="Heading4"/>
    <w:uiPriority w:val="2"/>
    <w:semiHidden/>
    <w:unhideWhenUsed/>
    <w:qFormat/>
    <w:rPr>
      <w:color w:val="034EA2" w:themeColor="text2"/>
      <w:sz w:val="26"/>
    </w:rPr>
  </w:style>
  <w:style w:type="character" w:customStyle="1" w:styleId="Heading5Char">
    <w:name w:val="Heading 5 Char"/>
    <w:link w:val="Heading5"/>
    <w:uiPriority w:val="2"/>
    <w:semiHidden/>
  </w:style>
  <w:style w:type="character" w:customStyle="1" w:styleId="Heading6Char">
    <w:name w:val="Heading 6 Char"/>
    <w:link w:val="Heading6"/>
    <w:uiPriority w:val="2"/>
    <w:semiHidden/>
  </w:style>
  <w:style w:type="character" w:customStyle="1" w:styleId="Heading7Char">
    <w:name w:val="Heading 7 Char"/>
    <w:link w:val="Heading7"/>
    <w:uiPriority w:val="2"/>
    <w:semiHidden/>
  </w:style>
  <w:style w:type="character" w:customStyle="1" w:styleId="Heading8Char">
    <w:name w:val="Heading 8 Char"/>
    <w:link w:val="Heading8"/>
    <w:uiPriority w:val="2"/>
    <w:semiHidden/>
  </w:style>
  <w:style w:type="character" w:customStyle="1" w:styleId="Heading9Char">
    <w:name w:val="Heading 9 Char"/>
    <w:link w:val="Heading9"/>
    <w:uiPriority w:val="2"/>
    <w:semiHidden/>
  </w:style>
  <w:style w:type="paragraph" w:styleId="Subtitle">
    <w:name w:val="Subtitle"/>
    <w:next w:val="Normal"/>
    <w:link w:val="SubtitleChar"/>
    <w:uiPriority w:val="15"/>
    <w:semiHidden/>
    <w:qFormat/>
    <w:pPr>
      <w:suppressAutoHyphens/>
      <w:spacing w:before="2760"/>
      <w:jc w:val="center"/>
    </w:pPr>
    <w:rPr>
      <w:b/>
      <w:color w:val="056467"/>
      <w:sz w:val="52"/>
    </w:rPr>
  </w:style>
  <w:style w:type="character" w:customStyle="1" w:styleId="SubtitleChar">
    <w:name w:val="Subtitle Char"/>
    <w:link w:val="Subtitle"/>
    <w:uiPriority w:val="15"/>
    <w:semiHidden/>
    <w:qFormat/>
    <w:rPr>
      <w:b/>
      <w:color w:val="056467"/>
      <w:sz w:val="52"/>
    </w:rPr>
  </w:style>
  <w:style w:type="paragraph" w:styleId="Title">
    <w:name w:val="Title"/>
    <w:next w:val="Normal"/>
    <w:link w:val="TitleChar"/>
    <w:uiPriority w:val="14"/>
    <w:semiHidden/>
    <w:qFormat/>
    <w:pPr>
      <w:spacing w:beforeAutospacing="1"/>
      <w:jc w:val="center"/>
    </w:pPr>
    <w:rPr>
      <w:b/>
      <w:sz w:val="40"/>
    </w:rPr>
  </w:style>
  <w:style w:type="character" w:customStyle="1" w:styleId="TitleChar">
    <w:name w:val="Title Char"/>
    <w:link w:val="Title"/>
    <w:uiPriority w:val="14"/>
    <w:semiHidden/>
    <w:qFormat/>
    <w:rsid w:val="00D27950"/>
    <w:rPr>
      <w:b/>
      <w:sz w:val="40"/>
    </w:rPr>
  </w:style>
  <w:style w:type="paragraph" w:customStyle="1" w:styleId="TOCParagraph">
    <w:name w:val="TOC Paragraph"/>
    <w:basedOn w:val="Normal"/>
    <w:link w:val="TOCParagraphChar"/>
    <w:uiPriority w:val="38"/>
    <w:pPr>
      <w:spacing w:after="0"/>
      <w:jc w:val="right"/>
    </w:pPr>
    <w:rPr>
      <w:b/>
    </w:rPr>
  </w:style>
  <w:style w:type="character" w:customStyle="1" w:styleId="TOCParagraphChar">
    <w:name w:val="TOC Paragraph Char"/>
    <w:link w:val="TOCParagraph"/>
    <w:uiPriority w:val="38"/>
    <w:rPr>
      <w:b/>
    </w:rPr>
  </w:style>
  <w:style w:type="table" w:customStyle="1" w:styleId="ApprovalTable">
    <w:name w:val="Approval Table"/>
    <w:uiPriority w:val="99"/>
    <w:pPr>
      <w:spacing w:line="240" w:lineRule="auto"/>
    </w:pPr>
    <w:rPr>
      <w:sz w:val="20"/>
      <w:szCs w:val="20"/>
      <w:lang w:val="en-IE" w:eastAsia="en-IE"/>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rPr>
      <w:cantSplit/>
    </w:trPr>
    <w:tblStylePr w:type="firstCol">
      <w:pPr>
        <w:wordWrap/>
        <w:spacing w:beforeLines="0"/>
      </w:pPr>
      <w:rPr>
        <w:rFonts w:ascii="Arial" w:hAnsi="Arial"/>
        <w:b w:val="0"/>
        <w:sz w:val="24"/>
      </w:rPr>
      <w:tblPr>
        <w:jc w:val="center"/>
      </w:tblPr>
      <w:trPr>
        <w:tblHeader/>
        <w:jc w:val="center"/>
      </w:trPr>
    </w:tblStylePr>
  </w:style>
  <w:style w:type="table" w:customStyle="1" w:styleId="BodyTable">
    <w:name w:val="Body Table"/>
    <w:basedOn w:val="TableGrid"/>
    <w:tblPr/>
    <w:tcPr>
      <w:shd w:val="clear" w:color="auto" w:fill="F2F2F2"/>
    </w:tcPr>
    <w:tblStylePr w:type="firstRow">
      <w:pPr>
        <w:keepLines/>
        <w:spacing w:before="120" w:after="120" w:line="240" w:lineRule="auto"/>
        <w:jc w:val="center"/>
      </w:pPr>
      <w:rPr>
        <w:rFonts w:ascii="Arial" w:hAnsi="Arial"/>
        <w:b w:val="0"/>
        <w:color w:val="FFFFFF"/>
        <w:sz w:val="20"/>
      </w:rPr>
      <w:tblPr/>
      <w:trPr>
        <w:cantSplit/>
        <w:tblHeader/>
      </w:trPr>
      <w:tcPr>
        <w:tcBorders>
          <w:bottom w:val="single" w:sz="4" w:space="0" w:color="FFFFFF"/>
          <w:insideH w:val="single" w:sz="2" w:space="0" w:color="FFFFFF"/>
          <w:insideV w:val="single" w:sz="2" w:space="0" w:color="FFFFFF"/>
        </w:tcBorders>
        <w:shd w:val="clear" w:color="auto" w:fill="034EA2" w:themeFill="text2"/>
        <w:vAlign w:val="center"/>
      </w:tcPr>
    </w:tblStylePr>
  </w:style>
  <w:style w:type="table" w:customStyle="1" w:styleId="TableBox">
    <w:name w:val="Table Box"/>
    <w:uiPriority w:val="99"/>
    <w:pPr>
      <w:spacing w:line="240" w:lineRule="auto"/>
    </w:pPr>
    <w:tblPr>
      <w:jc w:val="center"/>
      <w:tblBorders>
        <w:top w:val="single" w:sz="4" w:space="0" w:color="034EA2" w:themeColor="text2"/>
        <w:left w:val="single" w:sz="4" w:space="0" w:color="034EA2" w:themeColor="text2"/>
        <w:bottom w:val="single" w:sz="4" w:space="0" w:color="034EA2" w:themeColor="text2"/>
        <w:right w:val="single" w:sz="4" w:space="0" w:color="034EA2" w:themeColor="text2"/>
      </w:tblBorders>
      <w:tblCellMar>
        <w:top w:w="0" w:type="dxa"/>
        <w:left w:w="108" w:type="dxa"/>
        <w:bottom w:w="0" w:type="dxa"/>
        <w:right w:w="108" w:type="dxa"/>
      </w:tblCellMar>
    </w:tblPr>
    <w:trPr>
      <w:jc w:val="center"/>
    </w:trPr>
    <w:tcPr>
      <w:shd w:val="clear" w:color="auto" w:fill="auto"/>
    </w:tcPr>
  </w:style>
  <w:style w:type="table" w:styleId="TableGrid">
    <w:name w:val="Table Grid"/>
    <w:uiPriority w:val="10"/>
    <w:pPr>
      <w:spacing w:before="40" w:after="40" w:line="240" w:lineRule="auto"/>
    </w:pPr>
    <w:rPr>
      <w:sz w:val="18"/>
      <w:szCs w:val="20"/>
      <w:lang w:val="en-IE" w:eastAsia="en-IE"/>
    </w:rPr>
    <w:tblPr>
      <w:tblCellSpacing w:w="14" w:type="dxa"/>
      <w:tblInd w:w="0" w:type="dxa"/>
      <w:tblBorders>
        <w:top w:val="single" w:sz="2" w:space="0" w:color="FFFFFF"/>
        <w:left w:val="single" w:sz="2" w:space="0" w:color="FFFFFF"/>
        <w:bottom w:val="single" w:sz="2" w:space="0" w:color="FFFFFF"/>
        <w:right w:val="single" w:sz="2" w:space="0" w:color="FFFFFF"/>
        <w:insideH w:val="single" w:sz="4" w:space="0" w:color="FFFFFF"/>
        <w:insideV w:val="single" w:sz="4" w:space="0" w:color="FFFFFF"/>
      </w:tblBorders>
      <w:tblCellMar>
        <w:top w:w="0" w:type="dxa"/>
        <w:left w:w="113" w:type="dxa"/>
        <w:bottom w:w="0" w:type="dxa"/>
        <w:right w:w="113" w:type="dxa"/>
      </w:tblCellMar>
    </w:tblPr>
    <w:trPr>
      <w:cantSplit/>
      <w:tblCellSpacing w:w="14" w:type="dxa"/>
    </w:trPr>
    <w:tcPr>
      <w:shd w:val="clear" w:color="auto" w:fill="F2F2F2"/>
      <w:vAlign w:val="center"/>
    </w:tcPr>
    <w:tblStylePr w:type="firstRow">
      <w:pPr>
        <w:keepLines/>
        <w:spacing w:before="120" w:after="120" w:line="240" w:lineRule="auto"/>
        <w:jc w:val="center"/>
      </w:pPr>
      <w:rPr>
        <w:rFonts w:ascii="Arial" w:hAnsi="Arial"/>
        <w:b w:val="0"/>
        <w:color w:val="FFFFFF"/>
        <w:sz w:val="20"/>
      </w:rPr>
      <w:tblPr/>
      <w:trPr>
        <w:cantSplit/>
        <w:tblHeader/>
      </w:trPr>
      <w:tcPr>
        <w:tcBorders>
          <w:bottom w:val="single" w:sz="4" w:space="0" w:color="FFFFFF"/>
          <w:insideH w:val="single" w:sz="2" w:space="0" w:color="FFFFFF"/>
          <w:insideV w:val="single" w:sz="2" w:space="0" w:color="FFFFFF"/>
        </w:tcBorders>
        <w:shd w:val="clear" w:color="auto" w:fill="034EA2" w:themeFill="text2"/>
        <w:vAlign w:val="center"/>
      </w:tcPr>
    </w:tblStylePr>
  </w:style>
  <w:style w:type="table" w:customStyle="1" w:styleId="TableLetterhead">
    <w:name w:val="Table Letterhead"/>
    <w:uiPriority w:val="99"/>
    <w:pPr>
      <w:spacing w:line="240" w:lineRule="auto"/>
    </w:pPr>
    <w:tblPr>
      <w:jc w:val="center"/>
      <w:tblInd w:w="0" w:type="dxa"/>
      <w:tblCellMar>
        <w:top w:w="0" w:type="dxa"/>
        <w:left w:w="0" w:type="dxa"/>
        <w:bottom w:w="0" w:type="dxa"/>
        <w:right w:w="0" w:type="dxa"/>
      </w:tblCellMar>
    </w:tblPr>
    <w:trPr>
      <w:jc w:val="center"/>
    </w:trPr>
  </w:style>
  <w:style w:type="table" w:customStyle="1" w:styleId="TablePreliminary">
    <w:name w:val="Table Preliminary"/>
    <w:pPr>
      <w:spacing w:line="240" w:lineRule="auto"/>
    </w:pPr>
    <w:tblPr>
      <w:tblInd w:w="108" w:type="dxa"/>
      <w:tblCellMar>
        <w:top w:w="0" w:type="dxa"/>
        <w:left w:w="108" w:type="dxa"/>
        <w:bottom w:w="0" w:type="dxa"/>
        <w:right w:w="108" w:type="dxa"/>
      </w:tblCellMar>
    </w:tblPr>
    <w:trPr>
      <w:cantSplit/>
    </w:trPr>
    <w:tcPr>
      <w:shd w:val="clear" w:color="auto" w:fill="auto"/>
    </w:tcPr>
  </w:style>
  <w:style w:type="character" w:customStyle="1" w:styleId="AllCaps">
    <w:name w:val="All Caps"/>
    <w:basedOn w:val="DefaultParagraphFont"/>
    <w:uiPriority w:val="1"/>
    <w:semiHidden/>
    <w:qFormat/>
    <w:rsid w:val="00744C63"/>
    <w:rPr>
      <w:caps/>
      <w:smallCaps w:val="0"/>
      <w:lang w:val="en-GB"/>
    </w:rPr>
  </w:style>
  <w:style w:type="character" w:styleId="UnresolvedMention">
    <w:name w:val="Unresolved Mention"/>
    <w:basedOn w:val="DefaultParagraphFont"/>
    <w:semiHidden/>
    <w:rsid w:val="00724560"/>
    <w:rPr>
      <w:color w:val="605E5C"/>
      <w:shd w:val="clear" w:color="auto" w:fill="E1DFDD"/>
      <w:lang w:val="en-GB"/>
    </w:rPr>
  </w:style>
  <w:style w:type="paragraph" w:styleId="CommentText">
    <w:name w:val="annotation text"/>
    <w:basedOn w:val="Normal"/>
    <w:link w:val="CommentTextChar"/>
    <w:semiHidden/>
    <w:rsid w:val="00724560"/>
    <w:pPr>
      <w:spacing w:before="0" w:after="240" w:line="240" w:lineRule="auto"/>
      <w:jc w:val="both"/>
    </w:pPr>
    <w:rPr>
      <w:rFonts w:ascii="Times New Roman" w:hAnsi="Times New Roman"/>
      <w:sz w:val="20"/>
      <w:lang w:eastAsia="en-US"/>
    </w:rPr>
  </w:style>
  <w:style w:type="character" w:customStyle="1" w:styleId="CommentTextChar">
    <w:name w:val="Comment Text Char"/>
    <w:basedOn w:val="DefaultParagraphFont"/>
    <w:link w:val="CommentText"/>
    <w:semiHidden/>
    <w:rsid w:val="00724560"/>
    <w:rPr>
      <w:rFonts w:ascii="Times New Roman" w:hAnsi="Times New Roman"/>
      <w:sz w:val="20"/>
      <w:lang w:val="en-GB" w:eastAsia="en-US"/>
    </w:rPr>
  </w:style>
  <w:style w:type="character" w:styleId="CommentReference">
    <w:name w:val="annotation reference"/>
    <w:basedOn w:val="DefaultParagraphFont"/>
    <w:semiHidden/>
    <w:unhideWhenUsed/>
    <w:rsid w:val="00724560"/>
    <w:rPr>
      <w:sz w:val="16"/>
      <w:szCs w:val="16"/>
      <w:lang w:val="en-GB"/>
    </w:rPr>
  </w:style>
  <w:style w:type="character" w:customStyle="1" w:styleId="Italic">
    <w:name w:val="Italic"/>
    <w:basedOn w:val="DefaultParagraphFont"/>
    <w:uiPriority w:val="1"/>
    <w:qFormat/>
    <w:rsid w:val="00A30BC2"/>
    <w:rPr>
      <w:i/>
      <w:iCs/>
      <w:lang w:val="en-GB"/>
    </w:rPr>
  </w:style>
  <w:style w:type="paragraph" w:customStyle="1" w:styleId="CopyrightPageNoSpaceAfter">
    <w:name w:val="Copyright Page NoSpaceAfter"/>
    <w:basedOn w:val="CopyrightPageNoSpace"/>
    <w:uiPriority w:val="1"/>
    <w:qFormat/>
    <w:rsid w:val="00DB0C5E"/>
    <w:pPr>
      <w:spacing w:before="240"/>
      <w:contextualSpacing/>
    </w:pPr>
  </w:style>
  <w:style w:type="character" w:styleId="FollowedHyperlink">
    <w:name w:val="FollowedHyperlink"/>
    <w:basedOn w:val="DefaultParagraphFont"/>
    <w:semiHidden/>
    <w:rsid w:val="009A2EF6"/>
    <w:rPr>
      <w:color w:val="034EA2" w:themeColor="followedHyperlink"/>
      <w:u w:val="single"/>
      <w:lang w:val="en-GB"/>
    </w:rPr>
  </w:style>
  <w:style w:type="character" w:customStyle="1" w:styleId="FootnoteTextChar1">
    <w:name w:val="Footnote Text Char1"/>
    <w:uiPriority w:val="99"/>
    <w:semiHidden/>
    <w:unhideWhenUsed/>
    <w:rsid w:val="009A2EF6"/>
    <w:rPr>
      <w:color w:val="auto"/>
      <w:sz w:val="20"/>
      <w:lang w:val="en-GB"/>
    </w:rPr>
  </w:style>
  <w:style w:type="paragraph" w:customStyle="1" w:styleId="CopyrightPage-Citationinstruction">
    <w:name w:val="Copyright Page - Citation instruction"/>
    <w:uiPriority w:val="1"/>
    <w:qFormat/>
    <w:rsid w:val="00085A3D"/>
    <w:rPr>
      <w:sz w:val="18"/>
    </w:rPr>
  </w:style>
  <w:style w:type="paragraph" w:customStyle="1" w:styleId="CoverDocumentType">
    <w:name w:val="Cover Document Type"/>
    <w:next w:val="CoverSubtitle"/>
    <w:uiPriority w:val="99"/>
    <w:qFormat/>
    <w:rsid w:val="00E34C32"/>
    <w:pPr>
      <w:spacing w:before="240"/>
      <w:jc w:val="center"/>
    </w:pPr>
    <w:rPr>
      <w:b/>
      <w:color w:val="000000" w:themeColor="text1"/>
      <w:sz w:val="52"/>
    </w:rPr>
  </w:style>
  <w:style w:type="paragraph" w:customStyle="1" w:styleId="CoverAuthor">
    <w:name w:val="Cover Author"/>
    <w:uiPriority w:val="1"/>
    <w:qFormat/>
    <w:rsid w:val="00CA051D"/>
    <w:pPr>
      <w:spacing w:before="600" w:after="240"/>
      <w:contextualSpacing/>
      <w:jc w:val="center"/>
    </w:pPr>
    <w:rPr>
      <w:color w:val="000000" w:themeColor="text1"/>
      <w:sz w:val="32"/>
    </w:rPr>
  </w:style>
  <w:style w:type="paragraph" w:customStyle="1" w:styleId="PublicationDocumentType">
    <w:name w:val="Publication Document Type"/>
    <w:next w:val="PublicationRefServiceorSpecificContract"/>
    <w:uiPriority w:val="99"/>
    <w:qFormat/>
    <w:rsid w:val="00CA051D"/>
    <w:pPr>
      <w:spacing w:before="240" w:after="240"/>
      <w:jc w:val="center"/>
    </w:pPr>
    <w:rPr>
      <w:b/>
      <w:sz w:val="52"/>
    </w:rPr>
  </w:style>
  <w:style w:type="paragraph" w:customStyle="1" w:styleId="PublicationRefServiceorSpecificContract">
    <w:name w:val="Publication Ref Service or Specific Contract"/>
    <w:uiPriority w:val="99"/>
    <w:qFormat/>
    <w:rsid w:val="0092549C"/>
    <w:pPr>
      <w:spacing w:before="480" w:line="360" w:lineRule="auto"/>
      <w:contextualSpacing/>
      <w:jc w:val="center"/>
    </w:pPr>
    <w:rPr>
      <w:sz w:val="20"/>
    </w:rPr>
  </w:style>
  <w:style w:type="paragraph" w:customStyle="1" w:styleId="ISBNNumber">
    <w:name w:val="ISBN Number"/>
    <w:basedOn w:val="CatalogueNumber"/>
    <w:uiPriority w:val="1"/>
    <w:semiHidden/>
    <w:qFormat/>
    <w:rsid w:val="0092549C"/>
    <w:pPr>
      <w:jc w:val="right"/>
    </w:pPr>
    <w:rPr>
      <w:color w:val="auto"/>
    </w:rPr>
  </w:style>
  <w:style w:type="numbering" w:customStyle="1" w:styleId="LISTDASHED">
    <w:name w:val="LIST_DASHED"/>
    <w:uiPriority w:val="99"/>
    <w:rsid w:val="001A4CF4"/>
    <w:pPr>
      <w:numPr>
        <w:numId w:val="6"/>
      </w:numPr>
    </w:pPr>
  </w:style>
  <w:style w:type="numbering" w:customStyle="1" w:styleId="LISTMIXED0">
    <w:name w:val="LIST_MIXED"/>
    <w:uiPriority w:val="99"/>
    <w:rsid w:val="001A4CF4"/>
    <w:pPr>
      <w:numPr>
        <w:numId w:val="8"/>
      </w:numPr>
    </w:pPr>
  </w:style>
  <w:style w:type="numbering" w:customStyle="1" w:styleId="LISTBULLETED">
    <w:name w:val="LIST_BULLETED"/>
    <w:uiPriority w:val="99"/>
    <w:rsid w:val="00157F5E"/>
    <w:pPr>
      <w:numPr>
        <w:numId w:val="9"/>
      </w:numPr>
    </w:pPr>
  </w:style>
  <w:style w:type="numbering" w:customStyle="1" w:styleId="LISTNUMBERED">
    <w:name w:val="LIST_NUMBERED"/>
    <w:uiPriority w:val="99"/>
    <w:rsid w:val="00C75842"/>
    <w:pPr>
      <w:numPr>
        <w:numId w:val="11"/>
      </w:numPr>
    </w:pPr>
  </w:style>
  <w:style w:type="numbering" w:customStyle="1" w:styleId="LISTNUMBEREDINDENTED">
    <w:name w:val="LIST_NUMBERED_INDENTED"/>
    <w:uiPriority w:val="99"/>
    <w:rsid w:val="000C22B3"/>
    <w:pPr>
      <w:numPr>
        <w:numId w:val="12"/>
      </w:numPr>
    </w:pPr>
  </w:style>
  <w:style w:type="paragraph" w:styleId="BalloonText">
    <w:name w:val="Balloon Text"/>
    <w:basedOn w:val="Normal"/>
    <w:link w:val="BalloonTextChar"/>
    <w:semiHidden/>
    <w:rsid w:val="00AB772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B772F"/>
    <w:rPr>
      <w:rFonts w:ascii="Segoe UI" w:hAnsi="Segoe UI" w:cs="Segoe UI"/>
      <w:sz w:val="18"/>
      <w:szCs w:val="18"/>
      <w:lang w:val="en-GB"/>
    </w:rPr>
  </w:style>
  <w:style w:type="paragraph" w:styleId="Bibliography">
    <w:name w:val="Bibliography"/>
    <w:basedOn w:val="Normal"/>
    <w:next w:val="Normal"/>
    <w:semiHidden/>
    <w:rsid w:val="00AB772F"/>
  </w:style>
  <w:style w:type="paragraph" w:styleId="BlockText">
    <w:name w:val="Block Text"/>
    <w:basedOn w:val="Normal"/>
    <w:semiHidden/>
    <w:rsid w:val="00AB772F"/>
    <w:pPr>
      <w:pBdr>
        <w:top w:val="single" w:sz="2" w:space="10" w:color="1E858B" w:themeColor="accent1"/>
        <w:left w:val="single" w:sz="2" w:space="10" w:color="1E858B" w:themeColor="accent1"/>
        <w:bottom w:val="single" w:sz="2" w:space="10" w:color="1E858B" w:themeColor="accent1"/>
        <w:right w:val="single" w:sz="2" w:space="10" w:color="1E858B" w:themeColor="accent1"/>
      </w:pBdr>
      <w:ind w:left="1152" w:right="1152"/>
    </w:pPr>
    <w:rPr>
      <w:rFonts w:asciiTheme="minorHAnsi" w:eastAsiaTheme="minorEastAsia" w:hAnsiTheme="minorHAnsi" w:cstheme="minorBidi"/>
      <w:i/>
      <w:iCs/>
      <w:color w:val="1E858B" w:themeColor="accent1"/>
    </w:rPr>
  </w:style>
  <w:style w:type="paragraph" w:styleId="BodyText">
    <w:name w:val="Body Text"/>
    <w:basedOn w:val="Normal"/>
    <w:link w:val="BodyTextChar"/>
    <w:semiHidden/>
    <w:rsid w:val="00AB772F"/>
  </w:style>
  <w:style w:type="character" w:customStyle="1" w:styleId="BodyTextChar">
    <w:name w:val="Body Text Char"/>
    <w:basedOn w:val="DefaultParagraphFont"/>
    <w:link w:val="BodyText"/>
    <w:semiHidden/>
    <w:rsid w:val="00AB772F"/>
    <w:rPr>
      <w:lang w:val="en-GB"/>
    </w:rPr>
  </w:style>
  <w:style w:type="paragraph" w:styleId="BodyText2">
    <w:name w:val="Body Text 2"/>
    <w:basedOn w:val="Normal"/>
    <w:link w:val="BodyText2Char"/>
    <w:semiHidden/>
    <w:rsid w:val="00AB772F"/>
    <w:pPr>
      <w:spacing w:line="480" w:lineRule="auto"/>
    </w:pPr>
  </w:style>
  <w:style w:type="character" w:customStyle="1" w:styleId="BodyText2Char">
    <w:name w:val="Body Text 2 Char"/>
    <w:basedOn w:val="DefaultParagraphFont"/>
    <w:link w:val="BodyText2"/>
    <w:semiHidden/>
    <w:rsid w:val="00AB772F"/>
    <w:rPr>
      <w:lang w:val="en-GB"/>
    </w:rPr>
  </w:style>
  <w:style w:type="paragraph" w:styleId="BodyText3">
    <w:name w:val="Body Text 3"/>
    <w:basedOn w:val="Normal"/>
    <w:link w:val="BodyText3Char"/>
    <w:semiHidden/>
    <w:rsid w:val="00AB772F"/>
    <w:rPr>
      <w:sz w:val="16"/>
      <w:szCs w:val="16"/>
    </w:rPr>
  </w:style>
  <w:style w:type="character" w:customStyle="1" w:styleId="BodyText3Char">
    <w:name w:val="Body Text 3 Char"/>
    <w:basedOn w:val="DefaultParagraphFont"/>
    <w:link w:val="BodyText3"/>
    <w:semiHidden/>
    <w:rsid w:val="00AB772F"/>
    <w:rPr>
      <w:sz w:val="16"/>
      <w:szCs w:val="16"/>
      <w:lang w:val="en-GB"/>
    </w:rPr>
  </w:style>
  <w:style w:type="paragraph" w:styleId="BodyTextFirstIndent">
    <w:name w:val="Body Text First Indent"/>
    <w:basedOn w:val="BodyText"/>
    <w:link w:val="BodyTextFirstIndentChar"/>
    <w:semiHidden/>
    <w:rsid w:val="00AB772F"/>
    <w:pPr>
      <w:ind w:firstLine="360"/>
    </w:pPr>
  </w:style>
  <w:style w:type="character" w:customStyle="1" w:styleId="BodyTextFirstIndentChar">
    <w:name w:val="Body Text First Indent Char"/>
    <w:basedOn w:val="BodyTextChar"/>
    <w:link w:val="BodyTextFirstIndent"/>
    <w:semiHidden/>
    <w:rsid w:val="00AB772F"/>
    <w:rPr>
      <w:lang w:val="en-GB"/>
    </w:rPr>
  </w:style>
  <w:style w:type="paragraph" w:styleId="BodyTextIndent">
    <w:name w:val="Body Text Indent"/>
    <w:basedOn w:val="Normal"/>
    <w:link w:val="BodyTextIndentChar"/>
    <w:semiHidden/>
    <w:rsid w:val="00AB772F"/>
    <w:pPr>
      <w:ind w:left="283"/>
    </w:pPr>
  </w:style>
  <w:style w:type="character" w:customStyle="1" w:styleId="BodyTextIndentChar">
    <w:name w:val="Body Text Indent Char"/>
    <w:basedOn w:val="DefaultParagraphFont"/>
    <w:link w:val="BodyTextIndent"/>
    <w:semiHidden/>
    <w:rsid w:val="00AB772F"/>
    <w:rPr>
      <w:lang w:val="en-GB"/>
    </w:rPr>
  </w:style>
  <w:style w:type="paragraph" w:styleId="BodyTextFirstIndent2">
    <w:name w:val="Body Text First Indent 2"/>
    <w:basedOn w:val="BodyTextIndent"/>
    <w:link w:val="BodyTextFirstIndent2Char"/>
    <w:semiHidden/>
    <w:rsid w:val="00AB772F"/>
    <w:pPr>
      <w:ind w:left="360" w:firstLine="360"/>
    </w:pPr>
  </w:style>
  <w:style w:type="character" w:customStyle="1" w:styleId="BodyTextFirstIndent2Char">
    <w:name w:val="Body Text First Indent 2 Char"/>
    <w:basedOn w:val="BodyTextIndentChar"/>
    <w:link w:val="BodyTextFirstIndent2"/>
    <w:semiHidden/>
    <w:rsid w:val="00AB772F"/>
    <w:rPr>
      <w:lang w:val="en-GB"/>
    </w:rPr>
  </w:style>
  <w:style w:type="paragraph" w:styleId="BodyTextIndent2">
    <w:name w:val="Body Text Indent 2"/>
    <w:basedOn w:val="Normal"/>
    <w:link w:val="BodyTextIndent2Char"/>
    <w:semiHidden/>
    <w:rsid w:val="00AB772F"/>
    <w:pPr>
      <w:spacing w:line="480" w:lineRule="auto"/>
      <w:ind w:left="283"/>
    </w:pPr>
  </w:style>
  <w:style w:type="character" w:customStyle="1" w:styleId="BodyTextIndent2Char">
    <w:name w:val="Body Text Indent 2 Char"/>
    <w:basedOn w:val="DefaultParagraphFont"/>
    <w:link w:val="BodyTextIndent2"/>
    <w:semiHidden/>
    <w:rsid w:val="00AB772F"/>
    <w:rPr>
      <w:lang w:val="en-GB"/>
    </w:rPr>
  </w:style>
  <w:style w:type="paragraph" w:styleId="BodyTextIndent3">
    <w:name w:val="Body Text Indent 3"/>
    <w:basedOn w:val="Normal"/>
    <w:link w:val="BodyTextIndent3Char"/>
    <w:semiHidden/>
    <w:rsid w:val="00AB772F"/>
    <w:pPr>
      <w:ind w:left="283"/>
    </w:pPr>
    <w:rPr>
      <w:sz w:val="16"/>
      <w:szCs w:val="16"/>
    </w:rPr>
  </w:style>
  <w:style w:type="character" w:customStyle="1" w:styleId="BodyTextIndent3Char">
    <w:name w:val="Body Text Indent 3 Char"/>
    <w:basedOn w:val="DefaultParagraphFont"/>
    <w:link w:val="BodyTextIndent3"/>
    <w:semiHidden/>
    <w:rsid w:val="00AB772F"/>
    <w:rPr>
      <w:sz w:val="16"/>
      <w:szCs w:val="16"/>
      <w:lang w:val="en-GB"/>
    </w:rPr>
  </w:style>
  <w:style w:type="character" w:styleId="BookTitle">
    <w:name w:val="Book Title"/>
    <w:basedOn w:val="DefaultParagraphFont"/>
    <w:semiHidden/>
    <w:rsid w:val="00AB772F"/>
    <w:rPr>
      <w:b/>
      <w:bCs/>
      <w:i/>
      <w:iCs/>
      <w:spacing w:val="5"/>
      <w:lang w:val="en-GB"/>
    </w:rPr>
  </w:style>
  <w:style w:type="paragraph" w:styleId="Closing">
    <w:name w:val="Closing"/>
    <w:basedOn w:val="Normal"/>
    <w:link w:val="ClosingChar"/>
    <w:semiHidden/>
    <w:rsid w:val="00AB772F"/>
    <w:pPr>
      <w:spacing w:before="0" w:after="0" w:line="240" w:lineRule="auto"/>
      <w:ind w:left="4252"/>
    </w:pPr>
  </w:style>
  <w:style w:type="character" w:customStyle="1" w:styleId="ClosingChar">
    <w:name w:val="Closing Char"/>
    <w:basedOn w:val="DefaultParagraphFont"/>
    <w:link w:val="Closing"/>
    <w:semiHidden/>
    <w:rsid w:val="00AB772F"/>
    <w:rPr>
      <w:lang w:val="en-GB"/>
    </w:rPr>
  </w:style>
  <w:style w:type="paragraph" w:styleId="CommentSubject">
    <w:name w:val="annotation subject"/>
    <w:basedOn w:val="CommentText"/>
    <w:next w:val="CommentText"/>
    <w:link w:val="CommentSubjectChar"/>
    <w:semiHidden/>
    <w:rsid w:val="00AB772F"/>
    <w:pPr>
      <w:spacing w:before="120" w:after="120"/>
      <w:jc w:val="left"/>
    </w:pPr>
    <w:rPr>
      <w:rFonts w:ascii="Arial" w:hAnsi="Arial"/>
      <w:b/>
      <w:bCs/>
      <w:szCs w:val="20"/>
      <w:lang w:eastAsia="en-GB"/>
    </w:rPr>
  </w:style>
  <w:style w:type="character" w:customStyle="1" w:styleId="CommentSubjectChar">
    <w:name w:val="Comment Subject Char"/>
    <w:basedOn w:val="CommentTextChar"/>
    <w:link w:val="CommentSubject"/>
    <w:semiHidden/>
    <w:rsid w:val="00AB772F"/>
    <w:rPr>
      <w:rFonts w:ascii="Times New Roman" w:hAnsi="Times New Roman"/>
      <w:b/>
      <w:bCs/>
      <w:sz w:val="20"/>
      <w:szCs w:val="20"/>
      <w:lang w:val="en-GB" w:eastAsia="en-US"/>
    </w:rPr>
  </w:style>
  <w:style w:type="paragraph" w:styleId="DocumentMap">
    <w:name w:val="Document Map"/>
    <w:basedOn w:val="Normal"/>
    <w:link w:val="DocumentMapChar"/>
    <w:semiHidden/>
    <w:rsid w:val="00AB772F"/>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AB772F"/>
    <w:rPr>
      <w:rFonts w:ascii="Segoe UI" w:hAnsi="Segoe UI" w:cs="Segoe UI"/>
      <w:sz w:val="16"/>
      <w:szCs w:val="16"/>
      <w:lang w:val="en-GB"/>
    </w:rPr>
  </w:style>
  <w:style w:type="paragraph" w:styleId="E-mailSignature">
    <w:name w:val="E-mail Signature"/>
    <w:basedOn w:val="Normal"/>
    <w:link w:val="E-mailSignatureChar"/>
    <w:semiHidden/>
    <w:rsid w:val="00AB772F"/>
    <w:pPr>
      <w:spacing w:before="0" w:after="0" w:line="240" w:lineRule="auto"/>
    </w:pPr>
  </w:style>
  <w:style w:type="character" w:customStyle="1" w:styleId="E-mailSignatureChar">
    <w:name w:val="E-mail Signature Char"/>
    <w:basedOn w:val="DefaultParagraphFont"/>
    <w:link w:val="E-mailSignature"/>
    <w:semiHidden/>
    <w:rsid w:val="00AB772F"/>
    <w:rPr>
      <w:lang w:val="en-GB"/>
    </w:rPr>
  </w:style>
  <w:style w:type="paragraph" w:styleId="EnvelopeAddress">
    <w:name w:val="envelope address"/>
    <w:basedOn w:val="Normal"/>
    <w:semiHidden/>
    <w:rsid w:val="00AB772F"/>
    <w:pPr>
      <w:framePr w:w="7920" w:h="1980" w:hRule="exact" w:hSpace="180" w:wrap="auto" w:hAnchor="page" w:xAlign="center" w:yAlign="bottom"/>
      <w:spacing w:before="0" w:after="0" w:line="240" w:lineRule="auto"/>
      <w:ind w:left="2880"/>
    </w:pPr>
    <w:rPr>
      <w:rFonts w:asciiTheme="majorHAnsi" w:eastAsiaTheme="majorEastAsia" w:hAnsiTheme="majorHAnsi" w:cstheme="majorBidi"/>
    </w:rPr>
  </w:style>
  <w:style w:type="paragraph" w:styleId="EnvelopeReturn">
    <w:name w:val="envelope return"/>
    <w:basedOn w:val="Normal"/>
    <w:semiHidden/>
    <w:rsid w:val="00AB772F"/>
    <w:pPr>
      <w:spacing w:before="0" w:after="0" w:line="240" w:lineRule="auto"/>
    </w:pPr>
    <w:rPr>
      <w:rFonts w:asciiTheme="majorHAnsi" w:eastAsiaTheme="majorEastAsia" w:hAnsiTheme="majorHAnsi" w:cstheme="majorBidi"/>
      <w:sz w:val="20"/>
      <w:szCs w:val="20"/>
    </w:rPr>
  </w:style>
  <w:style w:type="character" w:styleId="Hashtag">
    <w:name w:val="Hashtag"/>
    <w:basedOn w:val="DefaultParagraphFont"/>
    <w:semiHidden/>
    <w:rsid w:val="00AB772F"/>
    <w:rPr>
      <w:color w:val="2B579A"/>
      <w:shd w:val="clear" w:color="auto" w:fill="E1DFDD"/>
      <w:lang w:val="en-GB"/>
    </w:rPr>
  </w:style>
  <w:style w:type="character" w:styleId="HTMLAcronym">
    <w:name w:val="HTML Acronym"/>
    <w:basedOn w:val="DefaultParagraphFont"/>
    <w:semiHidden/>
    <w:rsid w:val="00AB772F"/>
    <w:rPr>
      <w:lang w:val="en-GB"/>
    </w:rPr>
  </w:style>
  <w:style w:type="paragraph" w:styleId="HTMLAddress">
    <w:name w:val="HTML Address"/>
    <w:basedOn w:val="Normal"/>
    <w:link w:val="HTMLAddressChar"/>
    <w:semiHidden/>
    <w:rsid w:val="00AB772F"/>
    <w:pPr>
      <w:spacing w:before="0" w:after="0" w:line="240" w:lineRule="auto"/>
    </w:pPr>
    <w:rPr>
      <w:i/>
      <w:iCs/>
    </w:rPr>
  </w:style>
  <w:style w:type="character" w:customStyle="1" w:styleId="HTMLAddressChar">
    <w:name w:val="HTML Address Char"/>
    <w:basedOn w:val="DefaultParagraphFont"/>
    <w:link w:val="HTMLAddress"/>
    <w:semiHidden/>
    <w:rsid w:val="00AB772F"/>
    <w:rPr>
      <w:i/>
      <w:iCs/>
      <w:lang w:val="en-GB"/>
    </w:rPr>
  </w:style>
  <w:style w:type="character" w:styleId="HTMLCite">
    <w:name w:val="HTML Cite"/>
    <w:basedOn w:val="DefaultParagraphFont"/>
    <w:semiHidden/>
    <w:rsid w:val="00AB772F"/>
    <w:rPr>
      <w:i/>
      <w:iCs/>
      <w:lang w:val="en-GB"/>
    </w:rPr>
  </w:style>
  <w:style w:type="character" w:styleId="HTMLCode">
    <w:name w:val="HTML Code"/>
    <w:basedOn w:val="DefaultParagraphFont"/>
    <w:semiHidden/>
    <w:rsid w:val="00AB772F"/>
    <w:rPr>
      <w:rFonts w:ascii="Consolas" w:hAnsi="Consolas"/>
      <w:sz w:val="20"/>
      <w:szCs w:val="20"/>
      <w:lang w:val="en-GB"/>
    </w:rPr>
  </w:style>
  <w:style w:type="character" w:styleId="HTMLDefinition">
    <w:name w:val="HTML Definition"/>
    <w:basedOn w:val="DefaultParagraphFont"/>
    <w:semiHidden/>
    <w:rsid w:val="00AB772F"/>
    <w:rPr>
      <w:i/>
      <w:iCs/>
      <w:lang w:val="en-GB"/>
    </w:rPr>
  </w:style>
  <w:style w:type="character" w:styleId="HTMLKeyboard">
    <w:name w:val="HTML Keyboard"/>
    <w:basedOn w:val="DefaultParagraphFont"/>
    <w:semiHidden/>
    <w:rsid w:val="00AB772F"/>
    <w:rPr>
      <w:rFonts w:ascii="Consolas" w:hAnsi="Consolas"/>
      <w:sz w:val="20"/>
      <w:szCs w:val="20"/>
      <w:lang w:val="en-GB"/>
    </w:rPr>
  </w:style>
  <w:style w:type="paragraph" w:styleId="HTMLPreformatted">
    <w:name w:val="HTML Preformatted"/>
    <w:basedOn w:val="Normal"/>
    <w:link w:val="HTMLPreformattedChar"/>
    <w:semiHidden/>
    <w:rsid w:val="00AB772F"/>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AB772F"/>
    <w:rPr>
      <w:rFonts w:ascii="Consolas" w:hAnsi="Consolas"/>
      <w:sz w:val="20"/>
      <w:szCs w:val="20"/>
      <w:lang w:val="en-GB"/>
    </w:rPr>
  </w:style>
  <w:style w:type="character" w:styleId="HTMLSample">
    <w:name w:val="HTML Sample"/>
    <w:basedOn w:val="DefaultParagraphFont"/>
    <w:semiHidden/>
    <w:rsid w:val="00AB772F"/>
    <w:rPr>
      <w:rFonts w:ascii="Consolas" w:hAnsi="Consolas"/>
      <w:sz w:val="24"/>
      <w:szCs w:val="24"/>
      <w:lang w:val="en-GB"/>
    </w:rPr>
  </w:style>
  <w:style w:type="character" w:styleId="HTMLTypewriter">
    <w:name w:val="HTML Typewriter"/>
    <w:basedOn w:val="DefaultParagraphFont"/>
    <w:semiHidden/>
    <w:rsid w:val="00AB772F"/>
    <w:rPr>
      <w:rFonts w:ascii="Consolas" w:hAnsi="Consolas"/>
      <w:sz w:val="20"/>
      <w:szCs w:val="20"/>
      <w:lang w:val="en-GB"/>
    </w:rPr>
  </w:style>
  <w:style w:type="character" w:styleId="HTMLVariable">
    <w:name w:val="HTML Variable"/>
    <w:basedOn w:val="DefaultParagraphFont"/>
    <w:semiHidden/>
    <w:rsid w:val="00AB772F"/>
    <w:rPr>
      <w:i/>
      <w:iCs/>
      <w:lang w:val="en-GB"/>
    </w:rPr>
  </w:style>
  <w:style w:type="paragraph" w:styleId="IndexHeading">
    <w:name w:val="index heading"/>
    <w:basedOn w:val="Normal"/>
    <w:next w:val="Index1"/>
    <w:semiHidden/>
    <w:rsid w:val="00AB772F"/>
    <w:rPr>
      <w:rFonts w:asciiTheme="majorHAnsi" w:eastAsiaTheme="majorEastAsia" w:hAnsiTheme="majorHAnsi" w:cstheme="majorBidi"/>
      <w:b/>
      <w:bCs/>
    </w:rPr>
  </w:style>
  <w:style w:type="character" w:styleId="IntenseEmphasis">
    <w:name w:val="Intense Emphasis"/>
    <w:basedOn w:val="DefaultParagraphFont"/>
    <w:semiHidden/>
    <w:rsid w:val="00AB772F"/>
    <w:rPr>
      <w:i/>
      <w:iCs/>
      <w:color w:val="1E858B" w:themeColor="accent1"/>
      <w:lang w:val="en-GB"/>
    </w:rPr>
  </w:style>
  <w:style w:type="paragraph" w:styleId="IntenseQuote">
    <w:name w:val="Intense Quote"/>
    <w:basedOn w:val="Normal"/>
    <w:next w:val="Normal"/>
    <w:link w:val="IntenseQuoteChar"/>
    <w:semiHidden/>
    <w:rsid w:val="00AB772F"/>
    <w:pPr>
      <w:pBdr>
        <w:top w:val="single" w:sz="4" w:space="10" w:color="1E858B" w:themeColor="accent1"/>
        <w:bottom w:val="single" w:sz="4" w:space="10" w:color="1E858B" w:themeColor="accent1"/>
      </w:pBdr>
      <w:spacing w:before="360" w:after="360"/>
      <w:ind w:left="864" w:right="864"/>
      <w:jc w:val="center"/>
    </w:pPr>
    <w:rPr>
      <w:i/>
      <w:iCs/>
      <w:color w:val="1E858B" w:themeColor="accent1"/>
    </w:rPr>
  </w:style>
  <w:style w:type="character" w:customStyle="1" w:styleId="IntenseQuoteChar">
    <w:name w:val="Intense Quote Char"/>
    <w:basedOn w:val="DefaultParagraphFont"/>
    <w:link w:val="IntenseQuote"/>
    <w:semiHidden/>
    <w:rsid w:val="00AB772F"/>
    <w:rPr>
      <w:i/>
      <w:iCs/>
      <w:color w:val="1E858B" w:themeColor="accent1"/>
      <w:lang w:val="en-GB"/>
    </w:rPr>
  </w:style>
  <w:style w:type="character" w:styleId="IntenseReference">
    <w:name w:val="Intense Reference"/>
    <w:basedOn w:val="DefaultParagraphFont"/>
    <w:semiHidden/>
    <w:rsid w:val="00AB772F"/>
    <w:rPr>
      <w:b/>
      <w:bCs/>
      <w:smallCaps/>
      <w:color w:val="1E858B" w:themeColor="accent1"/>
      <w:spacing w:val="5"/>
      <w:lang w:val="en-GB"/>
    </w:rPr>
  </w:style>
  <w:style w:type="character" w:styleId="LineNumber">
    <w:name w:val="line number"/>
    <w:basedOn w:val="DefaultParagraphFont"/>
    <w:semiHidden/>
    <w:rsid w:val="00AB772F"/>
    <w:rPr>
      <w:lang w:val="en-GB"/>
    </w:rPr>
  </w:style>
  <w:style w:type="paragraph" w:styleId="List">
    <w:name w:val="List"/>
    <w:basedOn w:val="Normal"/>
    <w:semiHidden/>
    <w:rsid w:val="00AB772F"/>
    <w:pPr>
      <w:ind w:left="283" w:hanging="283"/>
      <w:contextualSpacing/>
    </w:pPr>
  </w:style>
  <w:style w:type="paragraph" w:styleId="List2">
    <w:name w:val="List 2"/>
    <w:basedOn w:val="Normal"/>
    <w:semiHidden/>
    <w:rsid w:val="00AB772F"/>
    <w:pPr>
      <w:ind w:left="566" w:hanging="283"/>
      <w:contextualSpacing/>
    </w:pPr>
  </w:style>
  <w:style w:type="paragraph" w:styleId="List3">
    <w:name w:val="List 3"/>
    <w:basedOn w:val="Normal"/>
    <w:semiHidden/>
    <w:rsid w:val="00AB772F"/>
    <w:pPr>
      <w:ind w:left="849" w:hanging="283"/>
      <w:contextualSpacing/>
    </w:pPr>
  </w:style>
  <w:style w:type="paragraph" w:styleId="List4">
    <w:name w:val="List 4"/>
    <w:basedOn w:val="Normal"/>
    <w:semiHidden/>
    <w:rsid w:val="00AB772F"/>
    <w:pPr>
      <w:ind w:left="1132" w:hanging="283"/>
      <w:contextualSpacing/>
    </w:pPr>
  </w:style>
  <w:style w:type="paragraph" w:styleId="List5">
    <w:name w:val="List 5"/>
    <w:basedOn w:val="Normal"/>
    <w:semiHidden/>
    <w:rsid w:val="00AB772F"/>
    <w:pPr>
      <w:ind w:left="1415" w:hanging="283"/>
      <w:contextualSpacing/>
    </w:pPr>
  </w:style>
  <w:style w:type="paragraph" w:styleId="ListBullet2">
    <w:name w:val="List Bullet 2"/>
    <w:basedOn w:val="Normal"/>
    <w:semiHidden/>
    <w:rsid w:val="00AB772F"/>
    <w:pPr>
      <w:numPr>
        <w:numId w:val="13"/>
      </w:numPr>
      <w:contextualSpacing/>
    </w:pPr>
  </w:style>
  <w:style w:type="paragraph" w:styleId="ListBullet3">
    <w:name w:val="List Bullet 3"/>
    <w:basedOn w:val="Normal"/>
    <w:semiHidden/>
    <w:rsid w:val="00AB772F"/>
    <w:pPr>
      <w:numPr>
        <w:numId w:val="14"/>
      </w:numPr>
      <w:contextualSpacing/>
    </w:pPr>
  </w:style>
  <w:style w:type="paragraph" w:styleId="ListBullet4">
    <w:name w:val="List Bullet 4"/>
    <w:basedOn w:val="Normal"/>
    <w:semiHidden/>
    <w:rsid w:val="00AB772F"/>
    <w:pPr>
      <w:numPr>
        <w:numId w:val="15"/>
      </w:numPr>
      <w:contextualSpacing/>
    </w:pPr>
  </w:style>
  <w:style w:type="paragraph" w:styleId="ListBullet5">
    <w:name w:val="List Bullet 5"/>
    <w:basedOn w:val="Normal"/>
    <w:semiHidden/>
    <w:rsid w:val="00AB772F"/>
    <w:pPr>
      <w:numPr>
        <w:numId w:val="16"/>
      </w:numPr>
      <w:contextualSpacing/>
    </w:pPr>
  </w:style>
  <w:style w:type="paragraph" w:styleId="ListContinue">
    <w:name w:val="List Continue"/>
    <w:basedOn w:val="Normal"/>
    <w:semiHidden/>
    <w:rsid w:val="00AB772F"/>
    <w:pPr>
      <w:ind w:left="283"/>
      <w:contextualSpacing/>
    </w:pPr>
  </w:style>
  <w:style w:type="paragraph" w:styleId="ListContinue2">
    <w:name w:val="List Continue 2"/>
    <w:basedOn w:val="Normal"/>
    <w:semiHidden/>
    <w:rsid w:val="00AB772F"/>
    <w:pPr>
      <w:ind w:left="566"/>
      <w:contextualSpacing/>
    </w:pPr>
  </w:style>
  <w:style w:type="paragraph" w:styleId="ListContinue3">
    <w:name w:val="List Continue 3"/>
    <w:basedOn w:val="Normal"/>
    <w:semiHidden/>
    <w:rsid w:val="00AB772F"/>
    <w:pPr>
      <w:ind w:left="849"/>
      <w:contextualSpacing/>
    </w:pPr>
  </w:style>
  <w:style w:type="paragraph" w:styleId="ListContinue4">
    <w:name w:val="List Continue 4"/>
    <w:basedOn w:val="Normal"/>
    <w:semiHidden/>
    <w:rsid w:val="00AB772F"/>
    <w:pPr>
      <w:ind w:left="1132"/>
      <w:contextualSpacing/>
    </w:pPr>
  </w:style>
  <w:style w:type="paragraph" w:styleId="ListContinue5">
    <w:name w:val="List Continue 5"/>
    <w:basedOn w:val="Normal"/>
    <w:semiHidden/>
    <w:rsid w:val="00AB772F"/>
    <w:pPr>
      <w:ind w:left="1415"/>
      <w:contextualSpacing/>
    </w:pPr>
  </w:style>
  <w:style w:type="paragraph" w:styleId="ListNumber2">
    <w:name w:val="List Number 2"/>
    <w:basedOn w:val="Normal"/>
    <w:semiHidden/>
    <w:rsid w:val="00AB772F"/>
    <w:pPr>
      <w:numPr>
        <w:numId w:val="17"/>
      </w:numPr>
      <w:contextualSpacing/>
    </w:pPr>
  </w:style>
  <w:style w:type="paragraph" w:styleId="ListNumber3">
    <w:name w:val="List Number 3"/>
    <w:basedOn w:val="Normal"/>
    <w:semiHidden/>
    <w:rsid w:val="00AB772F"/>
    <w:pPr>
      <w:numPr>
        <w:numId w:val="18"/>
      </w:numPr>
      <w:contextualSpacing/>
    </w:pPr>
  </w:style>
  <w:style w:type="paragraph" w:styleId="ListNumber4">
    <w:name w:val="List Number 4"/>
    <w:basedOn w:val="Normal"/>
    <w:semiHidden/>
    <w:rsid w:val="00AB772F"/>
    <w:pPr>
      <w:numPr>
        <w:numId w:val="19"/>
      </w:numPr>
      <w:contextualSpacing/>
    </w:pPr>
  </w:style>
  <w:style w:type="paragraph" w:styleId="ListNumber5">
    <w:name w:val="List Number 5"/>
    <w:basedOn w:val="Normal"/>
    <w:semiHidden/>
    <w:rsid w:val="00AB772F"/>
    <w:pPr>
      <w:numPr>
        <w:numId w:val="20"/>
      </w:numPr>
      <w:contextualSpacing/>
    </w:pPr>
  </w:style>
  <w:style w:type="paragraph" w:styleId="MacroText">
    <w:name w:val="macro"/>
    <w:link w:val="MacroTextChar"/>
    <w:semiHidden/>
    <w:rsid w:val="00AB772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semiHidden/>
    <w:rsid w:val="00AB772F"/>
    <w:rPr>
      <w:rFonts w:ascii="Consolas" w:hAnsi="Consolas"/>
      <w:sz w:val="20"/>
      <w:szCs w:val="20"/>
      <w:lang w:val="en-GB"/>
    </w:rPr>
  </w:style>
  <w:style w:type="character" w:styleId="Mention">
    <w:name w:val="Mention"/>
    <w:basedOn w:val="DefaultParagraphFont"/>
    <w:semiHidden/>
    <w:rsid w:val="00AB772F"/>
    <w:rPr>
      <w:color w:val="2B579A"/>
      <w:shd w:val="clear" w:color="auto" w:fill="E1DFDD"/>
      <w:lang w:val="en-GB"/>
    </w:rPr>
  </w:style>
  <w:style w:type="paragraph" w:styleId="MessageHeader">
    <w:name w:val="Message Header"/>
    <w:basedOn w:val="Normal"/>
    <w:link w:val="MessageHeaderChar"/>
    <w:semiHidden/>
    <w:rsid w:val="00AB772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772F"/>
    <w:rPr>
      <w:rFonts w:asciiTheme="majorHAnsi" w:eastAsiaTheme="majorEastAsia" w:hAnsiTheme="majorHAnsi" w:cstheme="majorBidi"/>
      <w:shd w:val="pct20" w:color="auto" w:fill="auto"/>
      <w:lang w:val="en-GB"/>
    </w:rPr>
  </w:style>
  <w:style w:type="paragraph" w:styleId="NormalWeb">
    <w:name w:val="Normal (Web)"/>
    <w:basedOn w:val="Normal"/>
    <w:semiHidden/>
    <w:rsid w:val="00AB772F"/>
    <w:rPr>
      <w:rFonts w:ascii="Times New Roman" w:hAnsi="Times New Roman"/>
    </w:rPr>
  </w:style>
  <w:style w:type="paragraph" w:styleId="NormalIndent">
    <w:name w:val="Normal Indent"/>
    <w:basedOn w:val="Normal"/>
    <w:semiHidden/>
    <w:rsid w:val="00AB772F"/>
    <w:pPr>
      <w:ind w:left="720"/>
    </w:pPr>
  </w:style>
  <w:style w:type="paragraph" w:styleId="NoteHeading">
    <w:name w:val="Note Heading"/>
    <w:basedOn w:val="Normal"/>
    <w:next w:val="Normal"/>
    <w:link w:val="NoteHeadingChar"/>
    <w:semiHidden/>
    <w:rsid w:val="00AB772F"/>
    <w:pPr>
      <w:spacing w:before="0" w:after="0" w:line="240" w:lineRule="auto"/>
    </w:pPr>
  </w:style>
  <w:style w:type="character" w:customStyle="1" w:styleId="NoteHeadingChar">
    <w:name w:val="Note Heading Char"/>
    <w:basedOn w:val="DefaultParagraphFont"/>
    <w:link w:val="NoteHeading"/>
    <w:semiHidden/>
    <w:rsid w:val="00AB772F"/>
    <w:rPr>
      <w:lang w:val="en-GB"/>
    </w:rPr>
  </w:style>
  <w:style w:type="character" w:styleId="PageNumber">
    <w:name w:val="page number"/>
    <w:basedOn w:val="DefaultParagraphFont"/>
    <w:semiHidden/>
    <w:rsid w:val="00AB772F"/>
    <w:rPr>
      <w:lang w:val="en-GB"/>
    </w:rPr>
  </w:style>
  <w:style w:type="paragraph" w:styleId="PlainText">
    <w:name w:val="Plain Text"/>
    <w:basedOn w:val="Normal"/>
    <w:link w:val="PlainTextChar"/>
    <w:semiHidden/>
    <w:rsid w:val="00AB772F"/>
    <w:pPr>
      <w:spacing w:before="0" w:after="0" w:line="240" w:lineRule="auto"/>
    </w:pPr>
    <w:rPr>
      <w:rFonts w:ascii="Consolas" w:hAnsi="Consolas"/>
      <w:sz w:val="21"/>
      <w:szCs w:val="21"/>
    </w:rPr>
  </w:style>
  <w:style w:type="character" w:customStyle="1" w:styleId="PlainTextChar">
    <w:name w:val="Plain Text Char"/>
    <w:basedOn w:val="DefaultParagraphFont"/>
    <w:link w:val="PlainText"/>
    <w:semiHidden/>
    <w:rsid w:val="00AB772F"/>
    <w:rPr>
      <w:rFonts w:ascii="Consolas" w:hAnsi="Consolas"/>
      <w:sz w:val="21"/>
      <w:szCs w:val="21"/>
      <w:lang w:val="en-GB"/>
    </w:rPr>
  </w:style>
  <w:style w:type="paragraph" w:styleId="Quote">
    <w:name w:val="Quote"/>
    <w:basedOn w:val="Normal"/>
    <w:next w:val="Normal"/>
    <w:link w:val="QuoteChar"/>
    <w:semiHidden/>
    <w:rsid w:val="00AB772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semiHidden/>
    <w:rsid w:val="00AB772F"/>
    <w:rPr>
      <w:i/>
      <w:iCs/>
      <w:color w:val="404040" w:themeColor="text1" w:themeTint="BF"/>
      <w:lang w:val="en-GB"/>
    </w:rPr>
  </w:style>
  <w:style w:type="paragraph" w:styleId="Salutation">
    <w:name w:val="Salutation"/>
    <w:basedOn w:val="Normal"/>
    <w:next w:val="Normal"/>
    <w:link w:val="SalutationChar"/>
    <w:semiHidden/>
    <w:rsid w:val="00AB772F"/>
  </w:style>
  <w:style w:type="character" w:customStyle="1" w:styleId="SalutationChar">
    <w:name w:val="Salutation Char"/>
    <w:basedOn w:val="DefaultParagraphFont"/>
    <w:link w:val="Salutation"/>
    <w:semiHidden/>
    <w:rsid w:val="00AB772F"/>
    <w:rPr>
      <w:lang w:val="en-GB"/>
    </w:rPr>
  </w:style>
  <w:style w:type="paragraph" w:styleId="Signature">
    <w:name w:val="Signature"/>
    <w:basedOn w:val="Normal"/>
    <w:link w:val="SignatureChar"/>
    <w:semiHidden/>
    <w:rsid w:val="00AB772F"/>
    <w:pPr>
      <w:spacing w:before="0" w:after="0" w:line="240" w:lineRule="auto"/>
      <w:ind w:left="4252"/>
    </w:pPr>
  </w:style>
  <w:style w:type="character" w:customStyle="1" w:styleId="SignatureChar">
    <w:name w:val="Signature Char"/>
    <w:basedOn w:val="DefaultParagraphFont"/>
    <w:link w:val="Signature"/>
    <w:semiHidden/>
    <w:rsid w:val="00AB772F"/>
    <w:rPr>
      <w:lang w:val="en-GB"/>
    </w:rPr>
  </w:style>
  <w:style w:type="character" w:styleId="SmartHyperlink">
    <w:name w:val="Smart Hyperlink"/>
    <w:basedOn w:val="DefaultParagraphFont"/>
    <w:semiHidden/>
    <w:rsid w:val="00AB772F"/>
    <w:rPr>
      <w:u w:val="dotted"/>
      <w:lang w:val="en-GB"/>
    </w:rPr>
  </w:style>
  <w:style w:type="character" w:styleId="SmartLink">
    <w:name w:val="Smart Link"/>
    <w:basedOn w:val="DefaultParagraphFont"/>
    <w:semiHidden/>
    <w:rsid w:val="00AB772F"/>
    <w:rPr>
      <w:color w:val="0000FF"/>
      <w:u w:val="single"/>
      <w:shd w:val="clear" w:color="auto" w:fill="F3F2F1"/>
      <w:lang w:val="en-GB"/>
    </w:rPr>
  </w:style>
  <w:style w:type="character" w:styleId="Strong">
    <w:name w:val="Strong"/>
    <w:basedOn w:val="DefaultParagraphFont"/>
    <w:semiHidden/>
    <w:rsid w:val="00AB772F"/>
    <w:rPr>
      <w:b/>
      <w:bCs/>
      <w:lang w:val="en-GB"/>
    </w:rPr>
  </w:style>
  <w:style w:type="character" w:styleId="SubtleEmphasis">
    <w:name w:val="Subtle Emphasis"/>
    <w:basedOn w:val="DefaultParagraphFont"/>
    <w:semiHidden/>
    <w:rsid w:val="00AB772F"/>
    <w:rPr>
      <w:i/>
      <w:iCs/>
      <w:color w:val="404040" w:themeColor="text1" w:themeTint="BF"/>
      <w:lang w:val="en-GB"/>
    </w:rPr>
  </w:style>
  <w:style w:type="character" w:styleId="SubtleReference">
    <w:name w:val="Subtle Reference"/>
    <w:basedOn w:val="DefaultParagraphFont"/>
    <w:semiHidden/>
    <w:rsid w:val="00AB772F"/>
    <w:rPr>
      <w:smallCaps/>
      <w:color w:val="5A5A5A" w:themeColor="text1" w:themeTint="A5"/>
      <w:lang w:val="en-GB"/>
    </w:rPr>
  </w:style>
  <w:style w:type="paragraph" w:styleId="TableofAuthorities">
    <w:name w:val="table of authorities"/>
    <w:basedOn w:val="Normal"/>
    <w:next w:val="Normal"/>
    <w:semiHidden/>
    <w:rsid w:val="00AB772F"/>
    <w:pPr>
      <w:spacing w:after="0"/>
      <w:ind w:left="240" w:hanging="240"/>
    </w:pPr>
  </w:style>
  <w:style w:type="paragraph" w:styleId="TOAHeading">
    <w:name w:val="toa heading"/>
    <w:basedOn w:val="Normal"/>
    <w:next w:val="Normal"/>
    <w:semiHidden/>
    <w:rsid w:val="00AB772F"/>
    <w:rPr>
      <w:rFonts w:asciiTheme="majorHAnsi" w:eastAsiaTheme="majorEastAsia" w:hAnsiTheme="majorHAnsi" w:cstheme="majorBidi"/>
      <w:b/>
      <w:bCs/>
    </w:rPr>
  </w:style>
  <w:style w:type="paragraph" w:customStyle="1" w:styleId="CopyrightPage-CINEAdisclaimer">
    <w:name w:val="Copyright Page - CINEA disclaimer"/>
    <w:basedOn w:val="CopyrightPage-Citationinstruction"/>
    <w:uiPriority w:val="1"/>
    <w:qFormat/>
    <w:rsid w:val="00620812"/>
    <w:p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data.europa.eu/eli/dec/2011/833/oj" TargetMode="External"/><Relationship Id="rId39" Type="http://schemas.openxmlformats.org/officeDocument/2006/relationships/hyperlink" Target="https://european-union.europa.eu/contact-eu/write-us_en" TargetMode="External"/><Relationship Id="rId21" Type="http://schemas.openxmlformats.org/officeDocument/2006/relationships/header" Target="header6.xml"/><Relationship Id="rId34" Type="http://schemas.openxmlformats.org/officeDocument/2006/relationships/image" Target="media/image11.jpeg"/><Relationship Id="rId42" Type="http://schemas.openxmlformats.org/officeDocument/2006/relationships/hyperlink" Target="https://european-union.europa.eu/contact-eu/meet-us_en" TargetMode="External"/><Relationship Id="rId47" Type="http://schemas.openxmlformats.org/officeDocument/2006/relationships/image" Target="media/image13.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header" Target="header1.xml"/><Relationship Id="rId24" Type="http://schemas.openxmlformats.org/officeDocument/2006/relationships/hyperlink" Target="http://data.europa.eu/eli/dec/2011/833/oj" TargetMode="External"/><Relationship Id="rId32" Type="http://schemas.openxmlformats.org/officeDocument/2006/relationships/image" Target="media/image9.jpeg"/><Relationship Id="rId37" Type="http://schemas.openxmlformats.org/officeDocument/2006/relationships/footer" Target="footer8.xml"/><Relationship Id="rId40" Type="http://schemas.openxmlformats.org/officeDocument/2006/relationships/hyperlink" Target="https://european-union.europa.eu" TargetMode="Externa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header" Target="header8.xml"/><Relationship Id="rId49"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8.jpeg"/><Relationship Id="rId44" Type="http://schemas.openxmlformats.org/officeDocument/2006/relationships/hyperlink" Target="https://data.europa.e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creativecommons.org/licenses/by/4.0/" TargetMode="External"/><Relationship Id="rId30" Type="http://schemas.openxmlformats.org/officeDocument/2006/relationships/chart" Target="charts/chart1.xml"/><Relationship Id="rId35" Type="http://schemas.openxmlformats.org/officeDocument/2006/relationships/image" Target="media/image12.jpeg"/><Relationship Id="rId43" Type="http://schemas.openxmlformats.org/officeDocument/2006/relationships/hyperlink" Target="https://eur-lex.europa.eu" TargetMode="External"/><Relationship Id="rId48" Type="http://schemas.openxmlformats.org/officeDocument/2006/relationships/image" Target="media/image4.png"/><Relationship Id="rId8" Type="http://schemas.openxmlformats.org/officeDocument/2006/relationships/webSettings" Target="web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creativecommons.org/licenses/by/4.0/" TargetMode="External"/><Relationship Id="rId33" Type="http://schemas.openxmlformats.org/officeDocument/2006/relationships/image" Target="media/image10.gif"/><Relationship Id="rId38" Type="http://schemas.openxmlformats.org/officeDocument/2006/relationships/hyperlink" Target="https://european-union.europa.eu/contact-eu/meet-us_en" TargetMode="External"/><Relationship Id="rId46" Type="http://schemas.openxmlformats.org/officeDocument/2006/relationships/footer" Target="footer9.xml"/><Relationship Id="rId20" Type="http://schemas.openxmlformats.org/officeDocument/2006/relationships/footer" Target="footer5.xml"/><Relationship Id="rId41" Type="http://schemas.openxmlformats.org/officeDocument/2006/relationships/hyperlink" Target="https://op.europa.eu/en/publication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aLOGIKa\Eurolook\Templates\Eurolook.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7.emf"/></Relationships>
</file>

<file path=word/drawings/drawing1.xml><?xml version="1.0" encoding="utf-8"?>
<c:userShapes xmlns:c="http://schemas.openxmlformats.org/drawingml/2006/chart">
  <cdr:relSizeAnchor xmlns:cdr="http://schemas.openxmlformats.org/drawingml/2006/chartDrawing">
    <cdr:from>
      <cdr:x>0</cdr:x>
      <cdr:y>0.00022</cdr:y>
    </cdr:from>
    <cdr:to>
      <cdr:x>1</cdr:x>
      <cdr:y>0.99978</cdr:y>
    </cdr:to>
    <cdr:pic>
      <cdr:nvPicPr>
        <cdr:cNvPr id="2" name="Picture 1" descr="example of a pie chart showing 6 segments. Category 1 with 16%. Category 2 with 19%. Category 3 with 16%. Category 4 with 9%. Category 5 with 9%. And category 6 with 3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cdr:blipFill>
      <cdr:spPr>
        <a:xfrm xmlns:a="http://schemas.openxmlformats.org/drawingml/2006/main">
          <a:off x="0" y="707"/>
          <a:ext cx="5401945" cy="3156441"/>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72E708D7024CF1853D9AC727A042F4"/>
        <w:category>
          <w:name w:val="General"/>
          <w:gallery w:val="placeholder"/>
        </w:category>
        <w:types>
          <w:type w:val="bbPlcHdr"/>
        </w:types>
        <w:behaviors>
          <w:behavior w:val="content"/>
        </w:behaviors>
        <w:guid w:val="{FFE167C0-D800-4AA3-B764-2312C4B93163}"/>
      </w:docPartPr>
      <w:docPartBody>
        <w:p w:rsidR="00725CC0" w:rsidRDefault="00A527A9" w:rsidP="00A527A9">
          <w:pPr>
            <w:pStyle w:val="0A72E708D7024CF1853D9AC727A042F4"/>
          </w:pPr>
          <w:r w:rsidRPr="00AB772F">
            <w:rPr>
              <w:rStyle w:val="PlaceholderText"/>
            </w:rPr>
            <w:t>&lt;Written by Author (acronym of affiliated institution), Author2 (acronym of affiliated institutions, etc.)&gt;</w:t>
          </w:r>
        </w:p>
      </w:docPartBody>
    </w:docPart>
    <w:docPart>
      <w:docPartPr>
        <w:name w:val="48682EFA6DAA4F7C9CBFF3BF7E38C12C"/>
        <w:category>
          <w:name w:val="General"/>
          <w:gallery w:val="placeholder"/>
        </w:category>
        <w:types>
          <w:type w:val="bbPlcHdr"/>
        </w:types>
        <w:behaviors>
          <w:behavior w:val="content"/>
        </w:behaviors>
        <w:guid w:val="{A06A2B3B-B045-4E73-9D4E-911972FD10D0}"/>
      </w:docPartPr>
      <w:docPartBody>
        <w:p w:rsidR="00725CC0" w:rsidRDefault="00A527A9" w:rsidP="00A527A9">
          <w:pPr>
            <w:pStyle w:val="48682EFA6DAA4F7C9CBFF3BF7E38C12C"/>
          </w:pPr>
          <w:r w:rsidRPr="00AB772F">
            <w:rPr>
              <w:rStyle w:val="PlaceholderText"/>
            </w:rPr>
            <w:t>&lt;Month, 20XX&gt;</w:t>
          </w:r>
        </w:p>
      </w:docPartBody>
    </w:docPart>
    <w:docPart>
      <w:docPartPr>
        <w:name w:val="3CE78113708F4F8DB9611F57C73C0255"/>
        <w:category>
          <w:name w:val="General"/>
          <w:gallery w:val="placeholder"/>
        </w:category>
        <w:types>
          <w:type w:val="bbPlcHdr"/>
        </w:types>
        <w:behaviors>
          <w:behavior w:val="content"/>
        </w:behaviors>
        <w:guid w:val="{A5AB8695-5A22-41A3-AA99-A7906214143E}"/>
      </w:docPartPr>
      <w:docPartBody>
        <w:p w:rsidR="00725CC0" w:rsidRDefault="00A527A9" w:rsidP="00A527A9">
          <w:pPr>
            <w:pStyle w:val="3CE78113708F4F8DB9611F57C73C0255"/>
          </w:pPr>
          <w:r w:rsidRPr="00AB772F">
            <w:rPr>
              <w:rStyle w:val="PlaceholderText"/>
            </w:rPr>
            <w:t>&lt;Directorate letter.Unit number, e.g. A.1&gt;</w:t>
          </w:r>
        </w:p>
      </w:docPartBody>
    </w:docPart>
    <w:docPart>
      <w:docPartPr>
        <w:name w:val="4F548CED8DC14ACFBF0FE697056329E5"/>
        <w:category>
          <w:name w:val="General"/>
          <w:gallery w:val="placeholder"/>
        </w:category>
        <w:types>
          <w:type w:val="bbPlcHdr"/>
        </w:types>
        <w:behaviors>
          <w:behavior w:val="content"/>
        </w:behaviors>
        <w:guid w:val="{BD046B78-3D31-46B1-A390-FBCA7033049F}"/>
      </w:docPartPr>
      <w:docPartBody>
        <w:p w:rsidR="00725CC0" w:rsidRDefault="00A527A9" w:rsidP="00A527A9">
          <w:pPr>
            <w:pStyle w:val="4F548CED8DC14ACFBF0FE697056329E5"/>
          </w:pPr>
          <w:r w:rsidRPr="00AB772F">
            <w:rPr>
              <w:rStyle w:val="PlaceholderText"/>
            </w:rPr>
            <w:t>&lt;Unit name -see organigramme&gt;</w:t>
          </w:r>
        </w:p>
      </w:docPartBody>
    </w:docPart>
    <w:docPart>
      <w:docPartPr>
        <w:name w:val="145110092E334A0AA2B357D94CDD3D2C"/>
        <w:category>
          <w:name w:val="General"/>
          <w:gallery w:val="placeholder"/>
        </w:category>
        <w:types>
          <w:type w:val="bbPlcHdr"/>
        </w:types>
        <w:behaviors>
          <w:behavior w:val="content"/>
        </w:behaviors>
        <w:guid w:val="{FF033CCE-2DF9-455A-894D-9B7B431399CE}"/>
      </w:docPartPr>
      <w:docPartBody>
        <w:p w:rsidR="00725CC0" w:rsidRDefault="007313F0" w:rsidP="007313F0">
          <w:pPr>
            <w:pStyle w:val="145110092E334A0AA2B357D94CDD3D2C3"/>
          </w:pPr>
          <w:r>
            <w:rPr>
              <w:rStyle w:val="PlaceholderText"/>
            </w:rPr>
            <w:t>Type your title here</w:t>
          </w:r>
        </w:p>
      </w:docPartBody>
    </w:docPart>
    <w:docPart>
      <w:docPartPr>
        <w:name w:val="C9ED2B7B47E44A3F8DE9942758DA9CD0"/>
        <w:category>
          <w:name w:val="General"/>
          <w:gallery w:val="placeholder"/>
        </w:category>
        <w:types>
          <w:type w:val="bbPlcHdr"/>
        </w:types>
        <w:behaviors>
          <w:behavior w:val="content"/>
        </w:behaviors>
        <w:guid w:val="{F0E8C141-4D5E-4AD7-B3E6-33E0596B9309}"/>
      </w:docPartPr>
      <w:docPartBody>
        <w:p w:rsidR="00725CC0" w:rsidRDefault="007313F0" w:rsidP="007313F0">
          <w:pPr>
            <w:pStyle w:val="C9ED2B7B47E44A3F8DE9942758DA9CD03"/>
          </w:pPr>
          <w:r>
            <w:rPr>
              <w:rStyle w:val="BodyPlaceholderText"/>
            </w:rPr>
            <w:t>Type your title here</w:t>
          </w:r>
        </w:p>
      </w:docPartBody>
    </w:docPart>
    <w:docPart>
      <w:docPartPr>
        <w:name w:val="54C8982F5CFC4471B9B73969B4F8E1B0"/>
        <w:category>
          <w:name w:val="General"/>
          <w:gallery w:val="placeholder"/>
        </w:category>
        <w:types>
          <w:type w:val="bbPlcHdr"/>
        </w:types>
        <w:behaviors>
          <w:behavior w:val="content"/>
        </w:behaviors>
        <w:guid w:val="{46B3F61D-CF15-4527-AA10-A5EFDC2F11B4}"/>
      </w:docPartPr>
      <w:docPartBody>
        <w:p w:rsidR="00725CC0" w:rsidRDefault="00A527A9" w:rsidP="00A527A9">
          <w:pPr>
            <w:pStyle w:val="54C8982F5CFC4471B9B73969B4F8E1B0"/>
          </w:pPr>
          <w:r w:rsidRPr="00AB772F">
            <w:rPr>
              <w:color w:val="3366CC"/>
            </w:rPr>
            <w:t>&lt;</w:t>
          </w:r>
          <w:r w:rsidRPr="00AB772F">
            <w:rPr>
              <w:rStyle w:val="PlaceholderText"/>
            </w:rPr>
            <w:t>First name Last name&gt;</w:t>
          </w:r>
        </w:p>
      </w:docPartBody>
    </w:docPart>
    <w:docPart>
      <w:docPartPr>
        <w:name w:val="307DA67151E64A40A9E3CB91F535F1BF"/>
        <w:category>
          <w:name w:val="General"/>
          <w:gallery w:val="placeholder"/>
        </w:category>
        <w:types>
          <w:type w:val="bbPlcHdr"/>
        </w:types>
        <w:behaviors>
          <w:behavior w:val="content"/>
        </w:behaviors>
        <w:guid w:val="{4B26C038-6783-43CF-AAFF-2E688599B204}"/>
      </w:docPartPr>
      <w:docPartBody>
        <w:p w:rsidR="00725CC0" w:rsidRDefault="00A527A9" w:rsidP="00A527A9">
          <w:pPr>
            <w:pStyle w:val="307DA67151E64A40A9E3CB91F535F1BF"/>
          </w:pPr>
          <w:r w:rsidRPr="00AB772F">
            <w:rPr>
              <w:rStyle w:val="Hyperlink"/>
            </w:rPr>
            <w:t>&lt;[...]@ec.europa.eu&gt; (functional e-mail if existing, or)</w:t>
          </w:r>
        </w:p>
      </w:docPartBody>
    </w:docPart>
    <w:docPart>
      <w:docPartPr>
        <w:name w:val="BFAC4E8D87C6438894F0FBA3CBB3E0B6"/>
        <w:category>
          <w:name w:val="General"/>
          <w:gallery w:val="placeholder"/>
        </w:category>
        <w:types>
          <w:type w:val="bbPlcHdr"/>
        </w:types>
        <w:behaviors>
          <w:behavior w:val="content"/>
        </w:behaviors>
        <w:guid w:val="{5AE9E721-8292-4DE9-A791-31312D3E7EEC}"/>
      </w:docPartPr>
      <w:docPartBody>
        <w:p w:rsidR="00725CC0" w:rsidRDefault="00A527A9" w:rsidP="00A527A9">
          <w:pPr>
            <w:pStyle w:val="BFAC4E8D87C6438894F0FBA3CBB3E0B6"/>
          </w:pPr>
          <w:r w:rsidRPr="00AB772F">
            <w:rPr>
              <w:rStyle w:val="Hyperlink"/>
            </w:rPr>
            <w:t>&lt;First name.Last name@ec.europa.eu&gt;</w:t>
          </w:r>
        </w:p>
      </w:docPartBody>
    </w:docPart>
    <w:docPart>
      <w:docPartPr>
        <w:name w:val="70ACC7EF7AE84148877C34B3262807FD"/>
        <w:category>
          <w:name w:val="General"/>
          <w:gallery w:val="placeholder"/>
        </w:category>
        <w:types>
          <w:type w:val="bbPlcHdr"/>
        </w:types>
        <w:behaviors>
          <w:behavior w:val="content"/>
        </w:behaviors>
        <w:guid w:val="{C532BFC6-D9D5-453C-8171-29984A0E7E82}"/>
      </w:docPartPr>
      <w:docPartBody>
        <w:p w:rsidR="00725CC0" w:rsidRDefault="00A527A9" w:rsidP="00A527A9">
          <w:pPr>
            <w:pStyle w:val="70ACC7EF7AE84148877C34B3262807FD"/>
          </w:pPr>
          <w:r w:rsidRPr="00AB772F">
            <w:rPr>
              <w:color w:val="FF0000"/>
            </w:rPr>
            <w:t>&lt;Month&gt;</w:t>
          </w:r>
        </w:p>
      </w:docPartBody>
    </w:docPart>
    <w:docPart>
      <w:docPartPr>
        <w:name w:val="D8525B778893462286BD602DE91539B6"/>
        <w:category>
          <w:name w:val="General"/>
          <w:gallery w:val="placeholder"/>
        </w:category>
        <w:types>
          <w:type w:val="bbPlcHdr"/>
        </w:types>
        <w:behaviors>
          <w:behavior w:val="content"/>
        </w:behaviors>
        <w:guid w:val="{F5725BFA-4ECD-47B2-BC01-044D1990D16B}"/>
      </w:docPartPr>
      <w:docPartBody>
        <w:p w:rsidR="00725CC0" w:rsidRDefault="00A527A9" w:rsidP="00A527A9">
          <w:pPr>
            <w:pStyle w:val="D8525B778893462286BD602DE91539B6"/>
          </w:pPr>
          <w:r w:rsidRPr="00AB772F">
            <w:rPr>
              <w:color w:val="FF0000"/>
            </w:rPr>
            <w:t>&lt;Year&gt;</w:t>
          </w:r>
        </w:p>
      </w:docPartBody>
    </w:docPart>
    <w:docPart>
      <w:docPartPr>
        <w:name w:val="F0419E4CF31B4FEB96A3ABB99D90BE98"/>
        <w:category>
          <w:name w:val="General"/>
          <w:gallery w:val="placeholder"/>
        </w:category>
        <w:types>
          <w:type w:val="bbPlcHdr"/>
        </w:types>
        <w:behaviors>
          <w:behavior w:val="content"/>
        </w:behaviors>
        <w:guid w:val="{FF4160AA-7F26-44CC-900C-609A51974F03}"/>
      </w:docPartPr>
      <w:docPartBody>
        <w:p w:rsidR="00725CC0" w:rsidRDefault="00A527A9" w:rsidP="00A527A9">
          <w:pPr>
            <w:pStyle w:val="F0419E4CF31B4FEB96A3ABB99D90BE98"/>
          </w:pPr>
          <w:r w:rsidRPr="00AB772F">
            <w:rPr>
              <w:color w:val="FF0000"/>
            </w:rPr>
            <w:t>&lt;Year&gt;</w:t>
          </w:r>
        </w:p>
      </w:docPartBody>
    </w:docPart>
    <w:docPart>
      <w:docPartPr>
        <w:name w:val="3E992D9828CE4CEEAB9F352DD33C0B09"/>
        <w:category>
          <w:name w:val="General"/>
          <w:gallery w:val="placeholder"/>
        </w:category>
        <w:types>
          <w:type w:val="bbPlcHdr"/>
        </w:types>
        <w:behaviors>
          <w:behavior w:val="content"/>
        </w:behaviors>
        <w:guid w:val="{940F0DB7-BEE8-46D5-A1BE-C1C4ADF0B577}"/>
      </w:docPartPr>
      <w:docPartBody>
        <w:p w:rsidR="00725CC0" w:rsidRDefault="00A527A9" w:rsidP="00A527A9">
          <w:pPr>
            <w:pStyle w:val="3E992D9828CE4CEEAB9F352DD33C0B09"/>
          </w:pPr>
          <w:r w:rsidRPr="00AB772F">
            <w:rPr>
              <w:color w:val="FF0000"/>
            </w:rPr>
            <w:t>&lt;Year&gt;</w:t>
          </w:r>
        </w:p>
      </w:docPartBody>
    </w:docPart>
    <w:docPart>
      <w:docPartPr>
        <w:name w:val="58E3456E26184871AF40A206D76BDEDD"/>
        <w:category>
          <w:name w:val="General"/>
          <w:gallery w:val="placeholder"/>
        </w:category>
        <w:types>
          <w:type w:val="bbPlcHdr"/>
        </w:types>
        <w:behaviors>
          <w:behavior w:val="content"/>
        </w:behaviors>
        <w:guid w:val="{B4C32677-C209-4497-8C80-15719579A151}"/>
      </w:docPartPr>
      <w:docPartBody>
        <w:p w:rsidR="00725CC0" w:rsidRDefault="00A527A9" w:rsidP="007313F0">
          <w:pPr>
            <w:pStyle w:val="58E3456E26184871AF40A206D76BDEDD"/>
          </w:pPr>
          <w:r w:rsidRPr="00AB772F">
            <w:t>&lt;xxx-xx-xx-xxxxx-x&gt;</w:t>
          </w:r>
        </w:p>
      </w:docPartBody>
    </w:docPart>
    <w:docPart>
      <w:docPartPr>
        <w:name w:val="B8AF2E53E91345FA9249E5FF48A9C2B2"/>
        <w:category>
          <w:name w:val="General"/>
          <w:gallery w:val="placeholder"/>
        </w:category>
        <w:types>
          <w:type w:val="bbPlcHdr"/>
        </w:types>
        <w:behaviors>
          <w:behavior w:val="content"/>
        </w:behaviors>
        <w:guid w:val="{E766C0DE-E5AD-4174-8FD6-FEEB23F443A4}"/>
      </w:docPartPr>
      <w:docPartBody>
        <w:p w:rsidR="00725CC0" w:rsidRDefault="00A527A9" w:rsidP="007313F0">
          <w:pPr>
            <w:pStyle w:val="B8AF2E53E91345FA9249E5FF48A9C2B2"/>
          </w:pPr>
          <w:r w:rsidRPr="00AB772F">
            <w:t>&lt;xxxx-xxxx&gt;</w:t>
          </w:r>
        </w:p>
      </w:docPartBody>
    </w:docPart>
    <w:docPart>
      <w:docPartPr>
        <w:name w:val="4DFB0050E311472795EFEB332904EB89"/>
        <w:category>
          <w:name w:val="General"/>
          <w:gallery w:val="placeholder"/>
        </w:category>
        <w:types>
          <w:type w:val="bbPlcHdr"/>
        </w:types>
        <w:behaviors>
          <w:behavior w:val="content"/>
        </w:behaviors>
        <w:guid w:val="{E311520B-C234-44FB-B9D1-FBFFF0A563FF}"/>
      </w:docPartPr>
      <w:docPartBody>
        <w:p w:rsidR="00725CC0" w:rsidRDefault="00A527A9" w:rsidP="007313F0">
          <w:pPr>
            <w:pStyle w:val="4DFB0050E311472795EFEB332904EB89"/>
          </w:pPr>
          <w:r w:rsidRPr="00AB772F">
            <w:t>&lt;xxxx/xx...x&gt;</w:t>
          </w:r>
        </w:p>
      </w:docPartBody>
    </w:docPart>
    <w:docPart>
      <w:docPartPr>
        <w:name w:val="1D10250C4C374F20AA0AEF1D3F0BDA7A"/>
        <w:category>
          <w:name w:val="General"/>
          <w:gallery w:val="placeholder"/>
        </w:category>
        <w:types>
          <w:type w:val="bbPlcHdr"/>
        </w:types>
        <w:behaviors>
          <w:behavior w:val="content"/>
        </w:behaviors>
        <w:guid w:val="{1E1C48A9-253C-4A28-856E-591C19C8CF43}"/>
      </w:docPartPr>
      <w:docPartBody>
        <w:p w:rsidR="00725CC0" w:rsidRDefault="00A527A9" w:rsidP="007313F0">
          <w:pPr>
            <w:pStyle w:val="1D10250C4C374F20AA0AEF1D3F0BDA7A"/>
          </w:pPr>
          <w:r w:rsidRPr="00AB772F">
            <w:t>&lt;xx-xx-xx-xxx-xx-x&gt;</w:t>
          </w:r>
        </w:p>
      </w:docPartBody>
    </w:docPart>
    <w:docPart>
      <w:docPartPr>
        <w:name w:val="DefaultPlaceholder_-1854013440"/>
        <w:category>
          <w:name w:val="General"/>
          <w:gallery w:val="placeholder"/>
        </w:category>
        <w:types>
          <w:type w:val="bbPlcHdr"/>
        </w:types>
        <w:behaviors>
          <w:behavior w:val="content"/>
        </w:behaviors>
        <w:guid w:val="{1DC10626-56E7-4CD8-BF46-AF3E663EDA1E}"/>
      </w:docPartPr>
      <w:docPartBody>
        <w:p w:rsidR="001310FC" w:rsidRDefault="0095228D">
          <w:r w:rsidRPr="006C2E75">
            <w:rPr>
              <w:rStyle w:val="PlaceholderText"/>
            </w:rPr>
            <w:t>Click or tap here to enter text.</w:t>
          </w:r>
        </w:p>
      </w:docPartBody>
    </w:docPart>
    <w:docPart>
      <w:docPartPr>
        <w:name w:val="B9D396D6F4264B2BBF3407B8068AAB14"/>
        <w:category>
          <w:name w:val="General"/>
          <w:gallery w:val="placeholder"/>
        </w:category>
        <w:types>
          <w:type w:val="bbPlcHdr"/>
        </w:types>
        <w:behaviors>
          <w:behavior w:val="content"/>
        </w:behaviors>
        <w:guid w:val="{C3C4FA05-A8E5-4D84-AD7F-FD052A86080F}"/>
      </w:docPartPr>
      <w:docPartBody>
        <w:p w:rsidR="001310FC" w:rsidRDefault="00A527A9" w:rsidP="00A527A9">
          <w:pPr>
            <w:pStyle w:val="B9D396D6F4264B2BBF3407B8068AAB14"/>
          </w:pPr>
          <w:r w:rsidRPr="00AB772F">
            <w:rPr>
              <w:rStyle w:val="PlaceholderText"/>
              <w:color w:val="FF0000"/>
              <w:szCs w:val="20"/>
            </w:rPr>
            <w:t xml:space="preserve">&lt;Reference </w:t>
          </w:r>
          <w:r>
            <w:rPr>
              <w:rStyle w:val="PlaceholderText"/>
              <w:color w:val="FF0000"/>
              <w:szCs w:val="20"/>
            </w:rPr>
            <w:t>to Framework</w:t>
          </w:r>
          <w:r w:rsidRPr="00AB772F">
            <w:rPr>
              <w:rStyle w:val="PlaceholderText"/>
              <w:color w:val="FF0000"/>
              <w:szCs w:val="20"/>
            </w:rPr>
            <w:t xml:space="preserve"> Contract&gt;</w:t>
          </w:r>
        </w:p>
      </w:docPartBody>
    </w:docPart>
    <w:docPart>
      <w:docPartPr>
        <w:name w:val="EF97BDF205BD43D9A14155247C57BCA6"/>
        <w:category>
          <w:name w:val="General"/>
          <w:gallery w:val="placeholder"/>
        </w:category>
        <w:types>
          <w:type w:val="bbPlcHdr"/>
        </w:types>
        <w:behaviors>
          <w:behavior w:val="content"/>
        </w:behaviors>
        <w:guid w:val="{163878AD-DFE1-439D-B8E1-97F1D1B5093C}"/>
      </w:docPartPr>
      <w:docPartBody>
        <w:p w:rsidR="001310FC" w:rsidRDefault="00A527A9" w:rsidP="00A527A9">
          <w:pPr>
            <w:pStyle w:val="EF97BDF205BD43D9A14155247C57BCA6"/>
          </w:pPr>
          <w:r w:rsidRPr="00AB772F">
            <w:rPr>
              <w:rStyle w:val="PlaceholderText"/>
              <w:color w:val="FF0000"/>
            </w:rPr>
            <w:t>&lt;Reference Service Contract&gt;</w:t>
          </w:r>
        </w:p>
      </w:docPartBody>
    </w:docPart>
    <w:docPart>
      <w:docPartPr>
        <w:name w:val="28AB9BDAE9214E0F9E50483BA5FB0064"/>
        <w:category>
          <w:name w:val="General"/>
          <w:gallery w:val="placeholder"/>
        </w:category>
        <w:types>
          <w:type w:val="bbPlcHdr"/>
        </w:types>
        <w:behaviors>
          <w:behavior w:val="content"/>
        </w:behaviors>
        <w:guid w:val="{1CA1E9B1-E35E-40D7-85E1-73917F57AEBD}"/>
      </w:docPartPr>
      <w:docPartBody>
        <w:p w:rsidR="001310FC" w:rsidRDefault="00A527A9" w:rsidP="00A527A9">
          <w:pPr>
            <w:pStyle w:val="28AB9BDAE9214E0F9E50483BA5FB0064"/>
          </w:pPr>
          <w:r w:rsidRPr="00AB772F">
            <w:rPr>
              <w:rStyle w:val="PlaceholderText"/>
              <w:color w:val="FF0000"/>
            </w:rPr>
            <w:t>&lt;Reference Specific Contract&gt;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890"/>
    <w:multiLevelType w:val="multilevel"/>
    <w:tmpl w:val="42006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4482770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F0"/>
    <w:rsid w:val="000F58D0"/>
    <w:rsid w:val="001310FC"/>
    <w:rsid w:val="00302113"/>
    <w:rsid w:val="00400E2E"/>
    <w:rsid w:val="00725CC0"/>
    <w:rsid w:val="007313F0"/>
    <w:rsid w:val="007C109F"/>
    <w:rsid w:val="0091264C"/>
    <w:rsid w:val="0095228D"/>
    <w:rsid w:val="009F3FAB"/>
    <w:rsid w:val="00A527A9"/>
    <w:rsid w:val="00C17937"/>
    <w:rsid w:val="00CF2501"/>
    <w:rsid w:val="00D20B95"/>
    <w:rsid w:val="00E5238A"/>
    <w:rsid w:val="00FC4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527A9"/>
    <w:rPr>
      <w:color w:val="3366CC"/>
      <w:shd w:val="clear" w:color="auto" w:fill="FFFFFF"/>
      <w:lang w:val="en-GB"/>
    </w:rPr>
  </w:style>
  <w:style w:type="character" w:customStyle="1" w:styleId="BodyPlaceholderText">
    <w:name w:val="BodyPlaceholderText"/>
    <w:uiPriority w:val="1"/>
    <w:semiHidden/>
    <w:rsid w:val="007313F0"/>
    <w:rPr>
      <w:color w:val="3366CC"/>
      <w:shd w:val="clear" w:color="auto" w:fill="FFFFFF"/>
    </w:rPr>
  </w:style>
  <w:style w:type="character" w:styleId="Hyperlink">
    <w:name w:val="Hyperlink"/>
    <w:uiPriority w:val="99"/>
    <w:rsid w:val="00A527A9"/>
    <w:rPr>
      <w:color w:val="44546A" w:themeColor="text2"/>
      <w:u w:val="single"/>
      <w:shd w:val="clear" w:color="auto" w:fill="auto"/>
      <w:lang w:val="en-GB"/>
    </w:rPr>
  </w:style>
  <w:style w:type="paragraph" w:styleId="CommentText">
    <w:name w:val="annotation text"/>
    <w:basedOn w:val="Normal"/>
    <w:link w:val="CommentTextChar"/>
    <w:semiHidden/>
    <w:rsid w:val="007313F0"/>
    <w:pPr>
      <w:spacing w:after="240" w:line="240" w:lineRule="auto"/>
      <w:jc w:val="both"/>
    </w:pPr>
    <w:rPr>
      <w:rFonts w:ascii="Times New Roman" w:eastAsia="Times New Roman" w:hAnsi="Times New Roman" w:cs="Times New Roman"/>
      <w:kern w:val="0"/>
      <w:sz w:val="20"/>
      <w:szCs w:val="24"/>
      <w:lang w:val="fr-FR" w:eastAsia="en-US"/>
      <w14:ligatures w14:val="none"/>
    </w:rPr>
  </w:style>
  <w:style w:type="character" w:customStyle="1" w:styleId="CommentTextChar">
    <w:name w:val="Comment Text Char"/>
    <w:basedOn w:val="DefaultParagraphFont"/>
    <w:link w:val="CommentText"/>
    <w:semiHidden/>
    <w:rsid w:val="007313F0"/>
    <w:rPr>
      <w:rFonts w:ascii="Times New Roman" w:eastAsia="Times New Roman" w:hAnsi="Times New Roman" w:cs="Times New Roman"/>
      <w:kern w:val="0"/>
      <w:sz w:val="20"/>
      <w:szCs w:val="24"/>
      <w:lang w:val="fr-FR" w:eastAsia="en-US"/>
      <w14:ligatures w14:val="none"/>
    </w:rPr>
  </w:style>
  <w:style w:type="character" w:styleId="CommentReference">
    <w:name w:val="annotation reference"/>
    <w:basedOn w:val="DefaultParagraphFont"/>
    <w:semiHidden/>
    <w:unhideWhenUsed/>
    <w:rsid w:val="007313F0"/>
    <w:rPr>
      <w:sz w:val="16"/>
      <w:szCs w:val="16"/>
    </w:rPr>
  </w:style>
  <w:style w:type="paragraph" w:customStyle="1" w:styleId="145110092E334A0AA2B357D94CDD3D2C3">
    <w:name w:val="145110092E334A0AA2B357D94CDD3D2C3"/>
    <w:rsid w:val="007313F0"/>
    <w:pPr>
      <w:pBdr>
        <w:bottom w:val="single" w:sz="8" w:space="12" w:color="44546A" w:themeColor="text2"/>
      </w:pBdr>
      <w:spacing w:before="120" w:after="120" w:line="264" w:lineRule="auto"/>
      <w:jc w:val="center"/>
    </w:pPr>
    <w:rPr>
      <w:rFonts w:ascii="Arial" w:eastAsia="Times New Roman" w:hAnsi="Arial" w:cs="Times New Roman"/>
      <w:color w:val="44546A" w:themeColor="text2"/>
      <w:kern w:val="0"/>
      <w:sz w:val="20"/>
      <w:szCs w:val="24"/>
      <w14:ligatures w14:val="none"/>
    </w:rPr>
  </w:style>
  <w:style w:type="paragraph" w:customStyle="1" w:styleId="C9ED2B7B47E44A3F8DE9942758DA9CD03">
    <w:name w:val="C9ED2B7B47E44A3F8DE9942758DA9CD03"/>
    <w:rsid w:val="007313F0"/>
    <w:pPr>
      <w:pBdr>
        <w:bottom w:val="single" w:sz="8" w:space="12" w:color="44546A" w:themeColor="text2"/>
      </w:pBdr>
      <w:spacing w:before="120" w:after="120" w:line="264" w:lineRule="auto"/>
      <w:jc w:val="center"/>
    </w:pPr>
    <w:rPr>
      <w:rFonts w:ascii="Arial" w:eastAsia="Times New Roman" w:hAnsi="Arial" w:cs="Times New Roman"/>
      <w:color w:val="44546A" w:themeColor="text2"/>
      <w:kern w:val="0"/>
      <w:sz w:val="20"/>
      <w:szCs w:val="24"/>
      <w14:ligatures w14:val="none"/>
    </w:rPr>
  </w:style>
  <w:style w:type="paragraph" w:customStyle="1" w:styleId="58E3456E26184871AF40A206D76BDEDD">
    <w:name w:val="58E3456E26184871AF40A206D76BDEDD"/>
    <w:rsid w:val="007313F0"/>
  </w:style>
  <w:style w:type="paragraph" w:customStyle="1" w:styleId="B8AF2E53E91345FA9249E5FF48A9C2B2">
    <w:name w:val="B8AF2E53E91345FA9249E5FF48A9C2B2"/>
    <w:rsid w:val="007313F0"/>
  </w:style>
  <w:style w:type="paragraph" w:customStyle="1" w:styleId="4DFB0050E311472795EFEB332904EB89">
    <w:name w:val="4DFB0050E311472795EFEB332904EB89"/>
    <w:rsid w:val="007313F0"/>
  </w:style>
  <w:style w:type="paragraph" w:customStyle="1" w:styleId="1D10250C4C374F20AA0AEF1D3F0BDA7A">
    <w:name w:val="1D10250C4C374F20AA0AEF1D3F0BDA7A"/>
    <w:rsid w:val="007313F0"/>
  </w:style>
  <w:style w:type="paragraph" w:customStyle="1" w:styleId="3CE78113708F4F8DB9611F57C73C0255">
    <w:name w:val="3CE78113708F4F8DB9611F57C73C0255"/>
    <w:rsid w:val="00A527A9"/>
    <w:pPr>
      <w:tabs>
        <w:tab w:val="left" w:pos="737"/>
      </w:tabs>
      <w:spacing w:after="120" w:line="220" w:lineRule="exact"/>
      <w:contextualSpacing/>
    </w:pPr>
    <w:rPr>
      <w:rFonts w:ascii="Arial" w:eastAsia="Times New Roman" w:hAnsi="Arial" w:cs="Times New Roman"/>
      <w:kern w:val="0"/>
      <w:sz w:val="18"/>
      <w:szCs w:val="24"/>
      <w14:ligatures w14:val="none"/>
    </w:rPr>
  </w:style>
  <w:style w:type="paragraph" w:customStyle="1" w:styleId="4F548CED8DC14ACFBF0FE697056329E5">
    <w:name w:val="4F548CED8DC14ACFBF0FE697056329E5"/>
    <w:rsid w:val="00A527A9"/>
    <w:pPr>
      <w:tabs>
        <w:tab w:val="left" w:pos="737"/>
      </w:tabs>
      <w:spacing w:after="120" w:line="220" w:lineRule="exact"/>
      <w:contextualSpacing/>
    </w:pPr>
    <w:rPr>
      <w:rFonts w:ascii="Arial" w:eastAsia="Times New Roman" w:hAnsi="Arial" w:cs="Times New Roman"/>
      <w:kern w:val="0"/>
      <w:sz w:val="18"/>
      <w:szCs w:val="24"/>
      <w14:ligatures w14:val="none"/>
    </w:rPr>
  </w:style>
  <w:style w:type="paragraph" w:customStyle="1" w:styleId="54C8982F5CFC4471B9B73969B4F8E1B0">
    <w:name w:val="54C8982F5CFC4471B9B73969B4F8E1B0"/>
    <w:rsid w:val="00A527A9"/>
    <w:pPr>
      <w:tabs>
        <w:tab w:val="left" w:pos="737"/>
      </w:tabs>
      <w:spacing w:after="120" w:line="220" w:lineRule="exact"/>
    </w:pPr>
    <w:rPr>
      <w:rFonts w:ascii="Arial" w:eastAsia="Times New Roman" w:hAnsi="Arial" w:cs="Times New Roman"/>
      <w:i/>
      <w:kern w:val="0"/>
      <w:sz w:val="18"/>
      <w:szCs w:val="24"/>
      <w14:ligatures w14:val="none"/>
    </w:rPr>
  </w:style>
  <w:style w:type="paragraph" w:customStyle="1" w:styleId="307DA67151E64A40A9E3CB91F535F1BF">
    <w:name w:val="307DA67151E64A40A9E3CB91F535F1BF"/>
    <w:rsid w:val="00A527A9"/>
    <w:pPr>
      <w:tabs>
        <w:tab w:val="left" w:pos="737"/>
      </w:tabs>
      <w:spacing w:after="120" w:line="220" w:lineRule="exact"/>
    </w:pPr>
    <w:rPr>
      <w:rFonts w:ascii="Arial" w:eastAsia="Times New Roman" w:hAnsi="Arial" w:cs="Times New Roman"/>
      <w:i/>
      <w:kern w:val="0"/>
      <w:sz w:val="18"/>
      <w:szCs w:val="24"/>
      <w14:ligatures w14:val="none"/>
    </w:rPr>
  </w:style>
  <w:style w:type="paragraph" w:customStyle="1" w:styleId="BFAC4E8D87C6438894F0FBA3CBB3E0B6">
    <w:name w:val="BFAC4E8D87C6438894F0FBA3CBB3E0B6"/>
    <w:rsid w:val="00A527A9"/>
    <w:pPr>
      <w:tabs>
        <w:tab w:val="left" w:pos="737"/>
      </w:tabs>
      <w:spacing w:after="120" w:line="220" w:lineRule="exact"/>
    </w:pPr>
    <w:rPr>
      <w:rFonts w:ascii="Arial" w:eastAsia="Times New Roman" w:hAnsi="Arial" w:cs="Times New Roman"/>
      <w:i/>
      <w:kern w:val="0"/>
      <w:sz w:val="18"/>
      <w:szCs w:val="24"/>
      <w14:ligatures w14:val="none"/>
    </w:rPr>
  </w:style>
  <w:style w:type="paragraph" w:customStyle="1" w:styleId="EF97BDF205BD43D9A14155247C57BCA6">
    <w:name w:val="EF97BDF205BD43D9A14155247C57BCA6"/>
    <w:rsid w:val="00A527A9"/>
    <w:pPr>
      <w:spacing w:before="480" w:after="120" w:line="360" w:lineRule="auto"/>
      <w:contextualSpacing/>
      <w:jc w:val="center"/>
    </w:pPr>
    <w:rPr>
      <w:rFonts w:ascii="Arial" w:eastAsia="Times New Roman" w:hAnsi="Arial" w:cs="Times New Roman"/>
      <w:kern w:val="0"/>
      <w:sz w:val="20"/>
      <w:szCs w:val="24"/>
      <w14:ligatures w14:val="none"/>
    </w:rPr>
  </w:style>
  <w:style w:type="paragraph" w:customStyle="1" w:styleId="28AB9BDAE9214E0F9E50483BA5FB0064">
    <w:name w:val="28AB9BDAE9214E0F9E50483BA5FB0064"/>
    <w:rsid w:val="00A527A9"/>
    <w:pPr>
      <w:spacing w:before="480" w:after="120" w:line="360" w:lineRule="auto"/>
      <w:contextualSpacing/>
      <w:jc w:val="center"/>
    </w:pPr>
    <w:rPr>
      <w:rFonts w:ascii="Arial" w:eastAsia="Times New Roman" w:hAnsi="Arial" w:cs="Times New Roman"/>
      <w:kern w:val="0"/>
      <w:sz w:val="20"/>
      <w:szCs w:val="24"/>
      <w14:ligatures w14:val="none"/>
    </w:rPr>
  </w:style>
  <w:style w:type="paragraph" w:customStyle="1" w:styleId="B9D396D6F4264B2BBF3407B8068AAB14">
    <w:name w:val="B9D396D6F4264B2BBF3407B8068AAB14"/>
    <w:rsid w:val="00A527A9"/>
    <w:pPr>
      <w:spacing w:before="480" w:after="120" w:line="360" w:lineRule="auto"/>
      <w:contextualSpacing/>
      <w:jc w:val="center"/>
    </w:pPr>
    <w:rPr>
      <w:rFonts w:ascii="Arial" w:eastAsia="Times New Roman" w:hAnsi="Arial" w:cs="Times New Roman"/>
      <w:kern w:val="0"/>
      <w:sz w:val="20"/>
      <w:szCs w:val="24"/>
      <w14:ligatures w14:val="none"/>
    </w:rPr>
  </w:style>
  <w:style w:type="paragraph" w:customStyle="1" w:styleId="70ACC7EF7AE84148877C34B3262807FD">
    <w:name w:val="70ACC7EF7AE84148877C34B3262807FD"/>
    <w:rsid w:val="00A527A9"/>
    <w:pPr>
      <w:spacing w:before="240" w:after="240" w:line="264" w:lineRule="auto"/>
    </w:pPr>
    <w:rPr>
      <w:rFonts w:ascii="Arial" w:eastAsia="Times New Roman" w:hAnsi="Arial" w:cs="Times New Roman"/>
      <w:kern w:val="0"/>
      <w:sz w:val="18"/>
      <w:szCs w:val="24"/>
      <w14:ligatures w14:val="none"/>
    </w:rPr>
  </w:style>
  <w:style w:type="paragraph" w:customStyle="1" w:styleId="D8525B778893462286BD602DE91539B6">
    <w:name w:val="D8525B778893462286BD602DE91539B6"/>
    <w:rsid w:val="00A527A9"/>
    <w:pPr>
      <w:spacing w:before="240" w:after="240" w:line="264" w:lineRule="auto"/>
    </w:pPr>
    <w:rPr>
      <w:rFonts w:ascii="Arial" w:eastAsia="Times New Roman" w:hAnsi="Arial" w:cs="Times New Roman"/>
      <w:kern w:val="0"/>
      <w:sz w:val="18"/>
      <w:szCs w:val="24"/>
      <w14:ligatures w14:val="none"/>
    </w:rPr>
  </w:style>
  <w:style w:type="paragraph" w:customStyle="1" w:styleId="F0419E4CF31B4FEB96A3ABB99D90BE98">
    <w:name w:val="F0419E4CF31B4FEB96A3ABB99D90BE98"/>
    <w:rsid w:val="00A527A9"/>
    <w:pPr>
      <w:spacing w:before="240" w:after="240" w:line="264" w:lineRule="auto"/>
    </w:pPr>
    <w:rPr>
      <w:rFonts w:ascii="Arial" w:eastAsia="Times New Roman" w:hAnsi="Arial" w:cs="Times New Roman"/>
      <w:kern w:val="0"/>
      <w:sz w:val="18"/>
      <w:szCs w:val="24"/>
      <w14:ligatures w14:val="none"/>
    </w:rPr>
  </w:style>
  <w:style w:type="paragraph" w:customStyle="1" w:styleId="3E992D9828CE4CEEAB9F352DD33C0B09">
    <w:name w:val="3E992D9828CE4CEEAB9F352DD33C0B09"/>
    <w:rsid w:val="00A527A9"/>
    <w:pPr>
      <w:spacing w:after="0" w:line="264" w:lineRule="auto"/>
    </w:pPr>
    <w:rPr>
      <w:rFonts w:ascii="Arial" w:eastAsia="Times New Roman" w:hAnsi="Arial" w:cs="Times New Roman"/>
      <w:kern w:val="0"/>
      <w:sz w:val="18"/>
      <w:szCs w:val="24"/>
      <w14:ligatures w14:val="none"/>
    </w:rPr>
  </w:style>
  <w:style w:type="paragraph" w:customStyle="1" w:styleId="0A72E708D7024CF1853D9AC727A042F4">
    <w:name w:val="0A72E708D7024CF1853D9AC727A042F4"/>
    <w:rsid w:val="00A527A9"/>
    <w:pPr>
      <w:spacing w:after="0" w:line="240" w:lineRule="auto"/>
    </w:pPr>
    <w:rPr>
      <w:rFonts w:ascii="Arial" w:eastAsia="Times New Roman" w:hAnsi="Arial" w:cs="Times New Roman"/>
      <w:kern w:val="0"/>
      <w:sz w:val="16"/>
      <w:szCs w:val="24"/>
      <w14:ligatures w14:val="none"/>
    </w:rPr>
  </w:style>
  <w:style w:type="paragraph" w:customStyle="1" w:styleId="48682EFA6DAA4F7C9CBFF3BF7E38C12C">
    <w:name w:val="48682EFA6DAA4F7C9CBFF3BF7E38C12C"/>
    <w:rsid w:val="00A527A9"/>
    <w:pPr>
      <w:spacing w:after="0" w:line="240" w:lineRule="auto"/>
    </w:pPr>
    <w:rPr>
      <w:rFonts w:ascii="Arial" w:eastAsia="Times New Roman" w:hAnsi="Arial" w:cs="Times New Roman"/>
      <w:kern w:val="0"/>
      <w:sz w:val="16"/>
      <w:szCs w:val="24"/>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pixelsPerInch w:val="300"/>
</w:webSettings>
</file>

<file path=word/theme/theme1.xml><?xml version="1.0" encoding="utf-8"?>
<a:theme xmlns:a="http://schemas.openxmlformats.org/drawingml/2006/main" name="EC Template 2022">
  <a:themeElements>
    <a:clrScheme name="EC Template 2022">
      <a:dk1>
        <a:srgbClr val="000000"/>
      </a:dk1>
      <a:lt1>
        <a:srgbClr val="FFFFFF"/>
      </a:lt1>
      <a:dk2>
        <a:srgbClr val="034EA2"/>
      </a:dk2>
      <a:lt2>
        <a:srgbClr val="D3E8F9"/>
      </a:lt2>
      <a:accent1>
        <a:srgbClr val="1E858B"/>
      </a:accent1>
      <a:accent2>
        <a:srgbClr val="4BC5DE"/>
      </a:accent2>
      <a:accent3>
        <a:srgbClr val="1EC08A"/>
      </a:accent3>
      <a:accent4>
        <a:srgbClr val="ED8D2F"/>
      </a:accent4>
      <a:accent5>
        <a:srgbClr val="FFC000"/>
      </a:accent5>
      <a:accent6>
        <a:srgbClr val="E76C53"/>
      </a:accent6>
      <a:hlink>
        <a:srgbClr val="034EA2"/>
      </a:hlink>
      <a:folHlink>
        <a:srgbClr val="034EA2"/>
      </a:folHlink>
    </a:clrScheme>
    <a:fontScheme name="Default">
      <a:majorFont>
        <a:latin typeface="Calibri Light" panose="020F0302020204030204"/>
        <a:ea typeface=""/>
        <a:cs typeface=""/>
      </a:majorFont>
      <a:minorFont>
        <a:latin typeface="Calibri"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EurolookProperties>
  <ProductCustomizationId>EC</ProductCustomizationId>
  <Created>
    <Version>10.0.45789.0</Version>
    <Date>2024-03-21T15:47:43</Date>
    <Language>EN</Language>
    <Note/>
  </Created>
  <Edited>
    <Version/>
    <Date/>
  </Edited>
  <DocumentModel>
    <Id>f05e9dda-3cbc-4452-80c1-9dd774d1cc7f</Id>
    <Name>EC Report (Publication)</Name>
  </DocumentModel>
  <CustomTemplate>
    <Id/>
    <Name/>
  </CustomTemplate>
  <DocumentDate>2024-03-21T15:47:43</DocumentDate>
  <DocumentVersion>0.1</DocumentVersion>
  <CompatibilityMode>Eurolook10</CompatibilityMode>
  <DocumentMetadata>
    <DGNameOfThePolicy MetadataSerializationType="SimpleValue"/>
    <PublishingFormat MetadataSerializationType="SimpleValue">PDF</PublishingFormat>
    <DocumentSubtitle MetadataSerializationType="SimpleValue">[Subtitle]</DocumentSubtitle>
  </DocumentMetadata>
</EurolookProperties>
</file>

<file path=customXml/item2.xml><?xml version="1.0" encoding="utf-8"?>
<Author Role="Creator" AuthorRoleName="Writer" AuthorRoleId="a4fbaff4-b07c-48b4-a21e-e7b9eedf3796">
  <Id>3a1d888b-7080-451f-a773-95a004840198</Id>
  <Names>
    <Latin>
      <FirstName>Raimonds</FirstName>
      <LastName>ERTS</LastName>
    </Latin>
    <Greek>
      <FirstName/>
      <LastName/>
    </Greek>
    <Cyrillic>
      <FirstName/>
      <LastName/>
    </Cyrillic>
    <DocumentScript>
      <FirstName>Raimonds</FirstName>
      <LastName>ERTS</LastName>
      <FullName>Raimonds ERTS</FullName>
    </DocumentScript>
  </Names>
  <Initials>RE</Initials>
  <Gender>m</Gender>
  <Email>Raimonds.ERTS@publications.europa.eu</Email>
  <Service>OP.B.2.001</Service>
  <Function ADCode="" ShowInSignature="true" ShowInHeader="false" HeaderText=""/>
  <WebAddress/>
  <FunctionalMailbox/>
  <InheritedWebAddress>http://europa.eu</InheritedWebAddress>
  <OrgaEntity1>
    <Id>74ad78a8-25ae-4fdf-bb31-cef090e53156</Id>
    <LogicalLevel>1</LogicalLevel>
    <Name>OP</Name>
    <HeadLine1>PUBLICATIONS OFFICE</HeadLine1>
    <HeadLine2/>
    <PrimaryAddressId>1264fb81-f6bb-475e-9f9d-a937d3be6ee2</PrimaryAddressId>
    <SecondaryAddressId/>
    <WebAddress/>
    <InheritedWebAddress>http://europa.eu</InheritedWebAddress>
    <ShowInHeader>true</ShowInHeader>
  </OrgaEntity1>
  <OrgaEntity2>
    <Id>38acf1f2-20e8-4102-9960-393d863a030f</Id>
    <LogicalLevel>2</LogicalLevel>
    <Name>OP.B</Name>
    <HeadLine1>Publication Production Services</HeadLine1>
    <HeadLine2/>
    <PrimaryAddressId>1264fb81-f6bb-475e-9f9d-a937d3be6ee2</PrimaryAddressId>
    <SecondaryAddressId/>
    <WebAddress/>
    <InheritedWebAddress>http://europa.eu</InheritedWebAddress>
    <ShowInHeader>true</ShowInHeader>
  </OrgaEntity2>
  <OrgaEntity3>
    <Id>9f5c1f18-ce6f-4964-a4fd-5bc1b01de8b1</Id>
    <LogicalLevel>3</LogicalLevel>
    <Name>OP.B.2</Name>
    <HeadLine1>Multimedia and Publications</HeadLine1>
    <HeadLine2/>
    <PrimaryAddressId>1264fb81-f6bb-475e-9f9d-a937d3be6ee2</PrimaryAddressId>
    <SecondaryAddressId/>
    <WebAddress/>
    <InheritedWebAddress>http://europa.eu</InheritedWebAddress>
    <ShowInHeader>true</ShowInHeader>
  </OrgaEntity3>
  <Hierarchy>
    <OrgaEntity>
      <Id>74ad78a8-25ae-4fdf-bb31-cef090e53156</Id>
      <LogicalLevel>1</LogicalLevel>
      <Name>OP</Name>
      <HeadLine1>PUBLICATIONS OFFICE</HeadLine1>
      <HeadLine2/>
      <PrimaryAddressId>1264fb81-f6bb-475e-9f9d-a937d3be6ee2</PrimaryAddressId>
      <SecondaryAddressId/>
      <WebAddress/>
      <InheritedWebAddress>http://europa.eu</InheritedWebAddress>
      <ShowInHeader>true</ShowInHeader>
    </OrgaEntity>
    <OrgaEntity>
      <Id>38acf1f2-20e8-4102-9960-393d863a030f</Id>
      <LogicalLevel>2</LogicalLevel>
      <Name>OP.B</Name>
      <HeadLine1>Publication Production Services</HeadLine1>
      <HeadLine2/>
      <PrimaryAddressId>1264fb81-f6bb-475e-9f9d-a937d3be6ee2</PrimaryAddressId>
      <SecondaryAddressId/>
      <WebAddress/>
      <InheritedWebAddress>http://europa.eu</InheritedWebAddress>
      <ShowInHeader>true</ShowInHeader>
    </OrgaEntity>
    <OrgaEntity>
      <Id>9f5c1f18-ce6f-4964-a4fd-5bc1b01de8b1</Id>
      <LogicalLevel>3</LogicalLevel>
      <Name>OP.B.2</Name>
      <HeadLine1>Multimedia and Publications</HeadLine1>
      <HeadLine2/>
      <PrimaryAddressId>1264fb81-f6bb-475e-9f9d-a937d3be6ee2</PrimaryAddressId>
      <SecondaryAddressId/>
      <WebAddress/>
      <InheritedWebAddress>http://europa.eu</InheritedWebAddress>
      <ShowInHeader>true</ShowInHeader>
    </OrgaEntity>
  </Hierarchy>
  <Addresse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1264fb81-f6bb-475e-9f9d-a937d3be6ee2</AddressId>
    <Fax/>
    <Phone>+352 4301-44063</Phone>
    <Office>MERP 02/A001</Office>
  </MainWorkplace>
  <Workplaces>
    <Workplace IsMain="true">
      <AddressId>1264fb81-f6bb-475e-9f9d-a937d3be6ee2</AddressId>
      <Fax/>
      <Phone>+352 4301-44063</Phone>
      <Office>MERP 02/A001</Office>
    </Workplace>
  </Workplaces>
</Author>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Texts>
  <ReferencesTablePictures>Table of Pictures</ReferencesTablePictures>
  <ReferencesIndex>Index</ReferencesIndex>
  <OP_ReportPub_TOCHeading>Contents</OP_ReportPub_TOCHeading>
  <LabelAlternativeText>Alternative text: </LabelAlternativeText>
  <LabelTableSeqOP>Table { SEQ Table \* ARABIC } – </LabelTableSeqOP>
  <LabelSource>Source</LabelSource>
  <LabelFigureSeqEC>Figure {SEQ Figure \* ARABIC }: </LabelFigureSeqEC>
  <LabelFigureSeqWChapter>Table {field: STYLEREF "Chapter Number" \s }.{field: SEQ Table \* ARABIC } –</LabelFigureSeqWChapter>
  <OP_ReportPub_TitlePage_Footer_ProgrammeActivity>{freetext:&lt;Name of the programme/activity&gt;}</OP_ReportPub_TitlePage_Footer_ProgrammeActivity>
  <OP_ReportPub_TitlePage_Footer_DirectorateGeneral>Directorate-General for </OP_ReportPub_TitlePage_Footer_DirectorateGeneral>
  <OP_ReportPub_TitlePage_Footer_YearNumberLanguage>20{freetext:XX}{tab}EUR {freetext:&lt;number&gt;} EN</OP_ReportPub_TitlePage_Footer_YearNumberLanguage>
  <OP_ReportPub_TitlePage_Header_EuropeanCommission>European Commission</OP_ReportPub_TitlePage_Header_EuropeanCommission>
  <OP_ReportPub_CopyrightPage_PubIDs-PDF>PDF{tab}ISBN {freetext:&lt;xxx-xx-xx-xxxxx-x&gt;}{tab}ISSN {freetext:&lt;xxxx-xxxx&gt;}{tab}doi:10.{freetext:&lt;xxxx/xx...x&gt;}{tab}{freetext:&lt;xx-xx-xx-xxx-xx-x&gt;}</OP_ReportPub_CopyrightPage_PubIDs-PDF>
  <OP_ReportPub_CopyrightPage_PubIDs-Print>Print{tab}ISBN {freetext:&lt;xxx-xx-xx-xxxxx-x&gt;}{tab}ISSN {freetext:&lt;xxxx-xxxx&gt;}{tab}doi:10.{freetext:&lt;xxxx/xx...x&gt;}{tab}{freetext:&lt;xx-xx-xx-xxx-xx-x&gt;}</OP_ReportPub_CopyrightPage_PubIDs-Print>
  <OP_ReportPub_CopyrightPage_Edition>{freetext:&lt;Revised/Corrected/nth&gt;} edition</OP_ReportPub_CopyrightPage_Edition>
  <OP_ReportPub_CopyrightPage_LuxOP>Luxembourg: Publications Office of the European Union, {freetext:&lt;Year&gt;}</OP_ReportPub_CopyrightPage_LuxOP>
  <OP_ReportPub_CopyrightPage_ThisDocumentShouldNot>This document has been prepared for the European Commission however it reflects the views only of the authors, and the European Commission is not liable for any consequence stemming from the reuse of this publication.</OP_ReportPub_CopyrightPage_ThisDocumentShouldNot>
  <OP_ReportPub_CopyrightPage_ReproductionIsAuthorised2>For any use or reproduction of elements that are not owned by the European Union, permission may need to be sought directly from the respective rightholders.</OP_ReportPub_CopyrightPage_ReproductionIsAuthorised2>
  <OP_ReportPub_CopyrightPage_PubIDs-HTML>HTML{tab}ISBN {freetext:&lt;xxx-xx-xx-xxxxx-x&gt;}{tab}ISSN {freetext:&lt;xxxx-xxxx&gt;}{tab}doi:10.{freetext:&lt;xxxx/xx...x&gt;}{tab}{freetext:&lt;xx-xx-xx-xxx-xx-x&gt;}</OP_ReportPub_CopyrightPage_PubIDs-HTML>
  <OP_ReportPub_CopyrightPage_ManuscriptCompleted>Manuscript completed in {freetext:&lt;Month&gt;} {freetext:&lt;Year&gt;}</OP_ReportPub_CopyrightPage_ManuscriptCompleted>
  <OP_ReportPub_CopyrightPage_PubIDs-EPUB>EPUB{tab}ISBN {freetext:&lt;xxx-xx-xx-xxxxx-x&gt;}{tab}ISSN {freetext:&lt;xxxx-xxxx&gt;}{tab}doi:10.{freetext:&lt;xxxx/xx...x&gt;}{tab}{freetext:&lt;xx-xx-xx-xxx-xx-x&gt;}</OP_ReportPub_CopyrightPage_PubIDs-EPUB>
  <OP_ReportPub_CopyrightPage_Copyright>© European Union, {freetext:&lt;Year&gt;}</OP_ReportPub_CopyrightPage_Copyright>
  <OP_ReportPub_CopyrightPage_ReproductionIsAuthorised>Reproduction is authorised provided the source is acknowledged.</OP_ReportPub_CopyrightPage_ReproductionIsAuthorised>
  <OP_ReportPub_CopyrightPage_ReproductionIsAuthorised2_SpecificRightholders>For any use or reproduction of elements that are not owned by the European Union, permission may need to be sought directly from the respective rightholders. The European Union does not own the copyright in relation to the following elements:</OP_ReportPub_CopyrightPage_ReproductionIsAuthorised2_SpecificRightholders>
  <OP_ReportPub_CopyrightPage_ReproductionIsAuthorised2_SpecificRightholders2>{freetext:&lt;cover, element concerned, source: e.g. Fotolia.com&gt;};</OP_ReportPub_CopyrightPage_ReproductionIsAuthorised2_SpecificRightholders2>
  <OP_ReportPub_CopyrightPage_ReproductionIsAuthorised2_SpecificRightholders3>{freetext:&lt;page XX, element by XX source: e.g. Unsplash.com&gt;}.</OP_ReportPub_CopyrightPage_ReproductionIsAuthorised2_SpecificRightholders3>
  <ReferencesSectionTitle>References</ReferencesSectionTitle>
  <LabelPictureSeq>Figure {SEQ Figure \* ARABIC }: </LabelPictureSeq>
  <LabelFigureSeqOP>Figure {SEQ Figure \* ARABIC } – </LabelFigureSeqOP>
  <LabelTableSeqWChapter>Table { STYLEREF "Chapter Number" \s }.{ SEQ Table \* ARABIC } – </LabelTableSeqWChapter>
  <LabelTableSeqEC>Table {SEQ Table \* ARABIC }: </LabelTableSeqEC>
  <ReferencesTableTables>Table of Tables</ReferencesTableTables>
  <OP_ManagementPlan_LayoutPage_AfterCoverPage>Please keep this page empty after deleting this comment.</OP_ManagementPlan_LayoutPage_AfterCoverPage>
  <OP_ReportPub_CopyrightPage_ReuseIsAuthorised>Reuse is authorised provided the source is acknowledged and the original meaning or message of the document is not distorted. The European Commission shall not be liable for any consequence stemming from the reuse. The reuse policy of European Commission documents is implemented by Commission Decision 2011/833/EU of 12 December 2011 on the reuse of Commission documents (OJ L 330, 14.12.2011, p. 39).</OP_ReportPub_CopyrightPage_ReuseIsAuthorised>
  <OP_ReportPub_CopyrightPage_TheReusePolicy>The reuse policy of European Commission documents is implemented by Commission Decision 2011/833/EU of 12 December 2011 on the reuse of Commission documents (OJ L 330, 14.12.2011, p. 39). Unless otherwise noted, the reuse of this document is authorised under a Creative Commons Attribution 4.0 International (CC BY 4.0) licence ({field:HYPERLINK "https://creativecommons.org/licenses/by/4.0/"|https://creativecommons.org/licenses/by/4.0/}). This means that reuse is allowed provided appropriate credit is given and any changes are indicated.</OP_ReportPub_CopyrightPage_TheReusePolicy>
  <OP_ReportPub_AboutEU_OnPhoneOrEmail>On the phone or in writing</OP_ReportPub_AboutEU_OnPhoneOrEmail>
  <OP_ReportPub_AboutEU_ByEmail>via the following form: {field:HYPERLINK "https://european-union.europa.eu/contact-eu/write-us_en"|european-union.europa.eu/contact-eu/write-us_en}.</OP_ReportPub_AboutEU_ByEmail>
  <OP_ReportPub_AboutEU_Online>Online</OP_ReportPub_AboutEU_Online>
  <OP_ReportPub_AboutEU_EuropeDirect>Europe Direct is a service that answers your questions about the European Union. You can contact this service:</OP_ReportPub_AboutEU_EuropeDirect>
  <OP_ReportPub_AboutEU_StandardNummer>at the following standard number: +32 22999696,</OP_ReportPub_AboutEU_StandardNummer>
  <OP_ReportPub_AboutEU_EUOpenDataPortal>The portal {field:HYPERLINK "https://data.europa.eu"|data.europa.eu} provides access to open datasets from the EU institutions, bodies and agencies. These can be downloaded and reused for free, for both commercial and non-commercial purposes. The portal also provides access to a wealth of datasets from European countries.</OP_ReportPub_AboutEU_EUOpenDataPortal>
  <OP_ReportPub_AboutEU_EULawAndRelated>EU law and related documents</OP_ReportPub_AboutEU_EULawAndRelated>
  <OP_ReportPub_AboutEU_ForAccessTo>For access to legal information from the EU, including all EU law since 1951 in all the official language versions, go to EUR-Lex ({field:HYPERLINK "https://eur-lex.europa.eu"|eur-lex.europa.eu}).</OP_ReportPub_AboutEU_ForAccessTo>
  <OP_ReportPub_AboutEU_YouCanDownload>You can view or order EU publications at {field:HYPERLINK "https://op.europa.eu/en/publications"|op.europa.eu/en/publications}. Multiple copies of free publications can be obtained by contacting Europe Direct or your local documentation centre ({field:HYPERLINK "https://european-union.europa.eu/contact-eu/meet-us_en"|european-union.europa.eu/contact-eu/meet-us_en}).</OP_ReportPub_AboutEU_YouCanDownload>
  <OP_ReportPub_AboutEU_GettingInTouch>Getting in touch with the EU</OP_ReportPub_AboutEU_GettingInTouch>
  <OP_ReportPub_AboutEU_InPerson>In person</OP_ReportPub_AboutEU_InPerson>
  <OP_ReportPub_AboutEU_FindingInformation>Finding information about the EU</OP_ReportPub_AboutEU_FindingInformation>
  <OP_ReportPub_AboutEU_EUPublications>EU publications</OP_ReportPub_AboutEU_EUPublications>
  <OP_ReportPub_AboutEU_OpenData>EU open data</OP_ReportPub_AboutEU_OpenData>
  <OP_ReportPub_AboutEU_ByFreephone>by freephone: 00 800 6 7 8 9 10 11 (certain operators may charge for these calls),</OP_ReportPub_AboutEU_ByFreephone>
  <OP_ReportPub_AboutEU_AllOverEurope>All over the European Union there are hundreds of Europe Direct centres. You can find the address of the centre nearest you online ({field:HYPERLINK "https://european-union.europa.eu/contact-eu/meet-us_en"|european-union.europa.eu/contact-eu/meet-us_en}).</OP_ReportPub_AboutEU_AllOverEurope>
  <OP_ReportPub_AboutEU_InformationAbout>Information about the European Union in all the official languages of the EU is available on the Europa website ({field:HYPERLINK "https://european-union.europa.eu"|european-union.europa.eu}).</OP_ReportPub_AboutEU_InformationAbout>
  <ReferencesTableBoxes>asdasd</ReferencesTableBoxes>
  <OP_ReportPub_AuthorService_Directorate>Directorate {freetext:&lt;Directorate letter&gt;} — {freetext:&lt;Directorate name - see organigramme&gt;}</OP_ReportPub_AuthorService_Directorate>
  <OP_ReportPub_AuthorService_DirectorateGeneral>Directorate-General for </OP_ReportPub_AuthorService_DirectorateGeneral>
  <OP_ReportPub_AuthorService_Email>E-mail: </OP_ReportPub_AuthorService_Email>
  <OP_ReportPub_AuthorService_EuropeanCommission>European Commission</OP_ReportPub_AuthorService_EuropeanCommission>
  <OP_ReportPub_AuthorService_Address>European Commission{br}B-1049 Brussels</OP_ReportPub_AuthorService_Address>
  <OP_ReportPub_AuthorService_Contact>Contact: </OP_ReportPub_AuthorService_Contact>
  <OP_ReportPub_AuthorService_Unit>Unit {freetext:&lt;Directorate letter.Unit number, e.g. A.1&gt;} — {freetext:&lt;Unit name -see organigramme&gt;}</OP_ReportPub_AuthorService_Unit>
  <DateFormatShort>dd/MM/yyyy</DateFormatShort>
  <DateFormatLong>d MMMM yyyy</DateFormatLong>
</Texts>
</file>

<file path=customXml/itemProps1.xml><?xml version="1.0" encoding="utf-8"?>
<ds:datastoreItem xmlns:ds="http://schemas.openxmlformats.org/officeDocument/2006/customXml" ds:itemID="{D3EA5527-7367-4268-9D83-5125C98D0ED2}">
  <ds:schemaRefs/>
</ds:datastoreItem>
</file>

<file path=customXml/itemProps2.xml><?xml version="1.0" encoding="utf-8"?>
<ds:datastoreItem xmlns:ds="http://schemas.openxmlformats.org/officeDocument/2006/customXml" ds:itemID="{58AFFF29-46AD-4342-8BA1-BBCD08AF7309}">
  <ds:schemaRefs/>
</ds:datastoreItem>
</file>

<file path=customXml/itemProps3.xml><?xml version="1.0" encoding="utf-8"?>
<ds:datastoreItem xmlns:ds="http://schemas.openxmlformats.org/officeDocument/2006/customXml" ds:itemID="{D84ED179-3BC7-419D-A08A-1843A1F1A094}">
  <ds:schemaRefs>
    <ds:schemaRef ds:uri="http://schemas.openxmlformats.org/officeDocument/2006/bibliography"/>
  </ds:schemaRefs>
</ds:datastoreItem>
</file>

<file path=customXml/itemProps4.xml><?xml version="1.0" encoding="utf-8"?>
<ds:datastoreItem xmlns:ds="http://schemas.openxmlformats.org/officeDocument/2006/customXml" ds:itemID="{4EF90DE6-88B6-4264-9629-4D8DFDFE87D2}">
  <ds:schemaRefs/>
</ds:datastoreItem>
</file>

<file path=docProps/app.xml><?xml version="1.0" encoding="utf-8"?>
<Properties xmlns="http://schemas.openxmlformats.org/officeDocument/2006/extended-properties" xmlns:vt="http://schemas.openxmlformats.org/officeDocument/2006/docPropsVTypes">
  <Template>Eurolook</Template>
  <TotalTime>8</TotalTime>
  <Pages>15</Pages>
  <Words>1925</Words>
  <Characters>10974</Characters>
  <Application>Microsoft Office Word</Application>
  <DocSecurity>4</DocSecurity>
  <PresentationFormat>Microsoft Word 14.0</PresentationFormat>
  <Lines>91</Lines>
  <Paragraphs>25</Paragraphs>
  <ScaleCrop>true</ScaleCrop>
  <HeadingPairs>
    <vt:vector size="2" baseType="variant">
      <vt:variant>
        <vt:lpstr>Title</vt:lpstr>
      </vt:variant>
      <vt:variant>
        <vt:i4>1</vt:i4>
      </vt:variant>
    </vt:vector>
  </HeadingPairs>
  <TitlesOfParts>
    <vt:vector size="1" baseType="lpstr">
      <vt:lpstr>[Title of the publication]
Final Report</vt:lpstr>
    </vt:vector>
  </TitlesOfParts>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publication]
Final Report</dc:title>
  <dc:subject/>
  <dc:creator>ERTS Raimonds (OP)</dc:creator>
  <cp:keywords/>
  <dc:description/>
  <cp:lastModifiedBy>MAZZAGATTI Valeria (CINEA)</cp:lastModifiedBy>
  <cp:revision>2</cp:revision>
  <cp:lastPrinted>2024-04-22T11:51:00Z</cp:lastPrinted>
  <dcterms:created xsi:type="dcterms:W3CDTF">2024-06-26T09:12:00Z</dcterms:created>
  <dcterms:modified xsi:type="dcterms:W3CDTF">2024-06-26T09:12:00Z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2024-03-21T14:47:46Z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02738651-a1a4-4679-985e-2d3a60f0d3c9</vt:lpwstr>
  </property>
  <property fmtid="{D5CDD505-2E9C-101B-9397-08002B2CF9AE}" pid="8" name="MSIP_Label_6bd9ddd1-4d20-43f6-abfa-fc3c07406f94_ContentBits">
    <vt:lpwstr>0</vt:lpwstr>
  </property>
</Properties>
</file>